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537C1" w14:textId="4572E325" w:rsidR="0026141E" w:rsidRDefault="00B2149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FB076" wp14:editId="170AE409">
                <wp:simplePos x="0" y="0"/>
                <wp:positionH relativeFrom="page">
                  <wp:posOffset>1083310</wp:posOffset>
                </wp:positionH>
                <wp:positionV relativeFrom="page">
                  <wp:posOffset>1193800</wp:posOffset>
                </wp:positionV>
                <wp:extent cx="5486400" cy="594360"/>
                <wp:effectExtent l="0" t="0" r="0" b="15240"/>
                <wp:wrapTight wrapText="bothSides">
                  <wp:wrapPolygon edited="0">
                    <wp:start x="100" y="0"/>
                    <wp:lineTo x="100" y="21231"/>
                    <wp:lineTo x="21400" y="21231"/>
                    <wp:lineTo x="21400" y="0"/>
                    <wp:lineTo x="100" y="0"/>
                  </wp:wrapPolygon>
                </wp:wrapTight>
                <wp:docPr id="15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242DCB" w14:textId="06DC115F" w:rsidR="00434CF2" w:rsidRPr="004F60E3" w:rsidRDefault="00434CF2" w:rsidP="00C11C8B">
                            <w:pPr>
                              <w:pStyle w:val="Title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4F60E3">
                              <w:rPr>
                                <w:color w:val="auto"/>
                                <w:sz w:val="56"/>
                                <w:szCs w:val="56"/>
                              </w:rPr>
                              <w:t>ContainerHomes.NeT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1" o:spid="_x0000_s1026" type="#_x0000_t202" style="position:absolute;margin-left:85.3pt;margin-top:94pt;width:6in;height:46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" filled="f" stroked="f">
                <v:textbox inset=",0,,0">
                  <w:txbxContent>
                    <w:p w14:paraId="20242DCB" w14:textId="06DC115F" w:rsidR="00434CF2" w:rsidRPr="004F60E3" w:rsidRDefault="00434CF2" w:rsidP="00C11C8B">
                      <w:pPr>
                        <w:pStyle w:val="Title"/>
                        <w:rPr>
                          <w:color w:val="auto"/>
                          <w:sz w:val="56"/>
                          <w:szCs w:val="56"/>
                        </w:rPr>
                      </w:pPr>
                      <w:r w:rsidRPr="004F60E3">
                        <w:rPr>
                          <w:color w:val="auto"/>
                          <w:sz w:val="56"/>
                          <w:szCs w:val="56"/>
                        </w:rPr>
                        <w:t>ContainerHomes.NeT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968444" wp14:editId="026BBC72">
                <wp:simplePos x="0" y="0"/>
                <wp:positionH relativeFrom="page">
                  <wp:posOffset>365760</wp:posOffset>
                </wp:positionH>
                <wp:positionV relativeFrom="page">
                  <wp:posOffset>2607945</wp:posOffset>
                </wp:positionV>
                <wp:extent cx="2639060" cy="710565"/>
                <wp:effectExtent l="0" t="0" r="0" b="635"/>
                <wp:wrapThrough wrapText="bothSides">
                  <wp:wrapPolygon edited="0">
                    <wp:start x="208" y="0"/>
                    <wp:lineTo x="208" y="20847"/>
                    <wp:lineTo x="21205" y="20847"/>
                    <wp:lineTo x="21205" y="0"/>
                    <wp:lineTo x="208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A5785" w14:textId="02F3E354" w:rsidR="00434CF2" w:rsidRPr="0078130B" w:rsidRDefault="00434CF2" w:rsidP="00781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130B">
                              <w:rPr>
                                <w:sz w:val="40"/>
                                <w:szCs w:val="40"/>
                              </w:rPr>
                              <w:t>COSTA RICA</w:t>
                            </w:r>
                          </w:p>
                          <w:p w14:paraId="512C5C66" w14:textId="76DC77FC" w:rsidR="00434CF2" w:rsidRPr="0078130B" w:rsidRDefault="00434CF2" w:rsidP="00781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130B">
                              <w:rPr>
                                <w:sz w:val="40"/>
                                <w:szCs w:val="40"/>
                              </w:rPr>
                              <w:t>PRICING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8.8pt;margin-top:205.35pt;width:207.8pt;height:55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" mv:complextextbox="1" filled="f" stroked="f">
                <v:textbox>
                  <w:txbxContent>
                    <w:p w14:paraId="7A5A5785" w14:textId="02F3E354" w:rsidR="00434CF2" w:rsidRPr="0078130B" w:rsidRDefault="00434CF2" w:rsidP="00781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130B">
                        <w:rPr>
                          <w:sz w:val="40"/>
                          <w:szCs w:val="40"/>
                        </w:rPr>
                        <w:t>COSTA RICA</w:t>
                      </w:r>
                    </w:p>
                    <w:p w14:paraId="512C5C66" w14:textId="76DC77FC" w:rsidR="00434CF2" w:rsidRPr="0078130B" w:rsidRDefault="00434CF2" w:rsidP="00781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130B">
                        <w:rPr>
                          <w:sz w:val="40"/>
                          <w:szCs w:val="40"/>
                        </w:rPr>
                        <w:t>PRICING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1C2C">
        <w:rPr>
          <w:noProof/>
        </w:rPr>
        <w:drawing>
          <wp:anchor distT="0" distB="0" distL="118745" distR="118745" simplePos="0" relativeHeight="251668480" behindDoc="0" locked="0" layoutInCell="1" allowOverlap="1" wp14:anchorId="42ED45C2" wp14:editId="5745F615">
            <wp:simplePos x="0" y="0"/>
            <wp:positionH relativeFrom="page">
              <wp:posOffset>1925955</wp:posOffset>
            </wp:positionH>
            <wp:positionV relativeFrom="page">
              <wp:posOffset>365760</wp:posOffset>
            </wp:positionV>
            <wp:extent cx="3929380" cy="2952750"/>
            <wp:effectExtent l="0" t="0" r="7620" b="0"/>
            <wp:wrapTight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ight>
            <wp:docPr id="2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0E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88A3E2" wp14:editId="70E9CE72">
                <wp:simplePos x="0" y="0"/>
                <wp:positionH relativeFrom="page">
                  <wp:posOffset>2667000</wp:posOffset>
                </wp:positionH>
                <wp:positionV relativeFrom="page">
                  <wp:posOffset>8169910</wp:posOffset>
                </wp:positionV>
                <wp:extent cx="4621530" cy="1522095"/>
                <wp:effectExtent l="0" t="0" r="0" b="1905"/>
                <wp:wrapThrough wrapText="bothSides">
                  <wp:wrapPolygon edited="0">
                    <wp:start x="119" y="0"/>
                    <wp:lineTo x="119" y="21267"/>
                    <wp:lineTo x="21369" y="21267"/>
                    <wp:lineTo x="21369" y="0"/>
                    <wp:lineTo x="119" y="0"/>
                  </wp:wrapPolygon>
                </wp:wrapThrough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1530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F54546" w14:textId="37A66719" w:rsidR="00434CF2" w:rsidRPr="004F60E3" w:rsidRDefault="00AE0C09" w:rsidP="004F60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hyperlink r:id="rId9" w:history="1">
                              <w:r w:rsidR="00434CF2" w:rsidRPr="004F60E3">
                                <w:rPr>
                                  <w:rStyle w:val="Hyperlink"/>
                                  <w:rFonts w:ascii="Cambria" w:hAnsi="Cambria" w:cs="Cambria"/>
                                  <w:b/>
                                </w:rPr>
                                <w:t>ContainerHomes.net</w:t>
                              </w:r>
                            </w:hyperlink>
                          </w:p>
                          <w:p w14:paraId="3D7BA1E8" w14:textId="3C261CE2" w:rsidR="00434CF2" w:rsidRPr="004F60E3" w:rsidRDefault="00434CF2" w:rsidP="004F60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</w:rPr>
                              <w:t xml:space="preserve">James </w:t>
                            </w:r>
                            <w:r w:rsidRPr="004F60E3">
                              <w:rPr>
                                <w:rFonts w:ascii="Cambria" w:hAnsi="Cambria" w:cs="Cambria"/>
                                <w:b/>
                              </w:rPr>
                              <w:t>Lee</w:t>
                            </w:r>
                          </w:p>
                          <w:p w14:paraId="2CA3F7FA" w14:textId="1D2EE3A5" w:rsidR="00434CF2" w:rsidRPr="004F60E3" w:rsidRDefault="00434CF2" w:rsidP="004F60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r w:rsidRPr="004F60E3">
                              <w:rPr>
                                <w:rFonts w:ascii="Cambria" w:hAnsi="Cambria" w:cs="Cambria"/>
                                <w:b/>
                              </w:rPr>
                              <w:t>San Ramon</w:t>
                            </w:r>
                            <w:r>
                              <w:rPr>
                                <w:rFonts w:ascii="Cambria" w:hAnsi="Cambria" w:cs="Cambria"/>
                                <w:b/>
                              </w:rPr>
                              <w:t>,</w:t>
                            </w:r>
                            <w:r w:rsidRPr="004F60E3">
                              <w:rPr>
                                <w:rFonts w:ascii="Cambria" w:hAnsi="Cambria" w:cs="Cambria"/>
                                <w:b/>
                              </w:rPr>
                              <w:t xml:space="preserve"> Costa Rica (506) 8-307-8666</w:t>
                            </w:r>
                          </w:p>
                          <w:p w14:paraId="2F4019BE" w14:textId="2ADFE6BE" w:rsidR="00434CF2" w:rsidRPr="004F60E3" w:rsidRDefault="00434CF2" w:rsidP="004F60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</w:rPr>
                            </w:pPr>
                            <w:r w:rsidRPr="004F60E3">
                              <w:rPr>
                                <w:rFonts w:ascii="Cambria" w:hAnsi="Cambria" w:cs="Cambria"/>
                                <w:b/>
                              </w:rPr>
                              <w:t xml:space="preserve">USA Contact: (512) 650-0231  </w:t>
                            </w:r>
                            <w:r>
                              <w:rPr>
                                <w:rFonts w:ascii="Cambria" w:hAnsi="Cambria" w:cs="Cambria"/>
                                <w:b/>
                              </w:rPr>
                              <w:t xml:space="preserve"> </w:t>
                            </w:r>
                            <w:r w:rsidRPr="004F60E3">
                              <w:rPr>
                                <w:rFonts w:ascii="Cambria" w:hAnsi="Cambria" w:cs="Cambria"/>
                                <w:b/>
                              </w:rPr>
                              <w:t>Austin, Texas</w:t>
                            </w:r>
                          </w:p>
                          <w:p w14:paraId="492857E7" w14:textId="77777777" w:rsidR="00434CF2" w:rsidRPr="000C7D82" w:rsidRDefault="00AE0C09" w:rsidP="000C7D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hyperlink r:id="rId10" w:history="1">
                              <w:r w:rsidR="00434CF2" w:rsidRPr="000C7D82"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info@containerhomes.net</w:t>
                              </w:r>
                            </w:hyperlink>
                            <w:r w:rsidR="00434CF2" w:rsidRPr="000C7D8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>
                              <w:rPr>
                                <w:rFonts w:ascii="Times" w:hAnsi="Times" w:cs="Times"/>
                              </w:rPr>
                              <w:tab/>
                            </w:r>
                            <w:r w:rsidR="00434CF2" w:rsidRPr="000C7D82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C11681" w14:textId="77777777" w:rsidR="00434CF2" w:rsidRDefault="00434CF2" w:rsidP="000C7D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</w:p>
                          <w:p w14:paraId="298927AF" w14:textId="77777777" w:rsidR="00434CF2" w:rsidRPr="000C7D82" w:rsidRDefault="00434CF2" w:rsidP="000C7D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0DC42FBB" w14:textId="77777777" w:rsidR="00434CF2" w:rsidRPr="000C7D82" w:rsidRDefault="00434C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28" type="#_x0000_t202" style="position:absolute;margin-left:210pt;margin-top:643.3pt;width:363.9pt;height:1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" mv:complextextbox="1" filled="f" stroked="f">
                <v:path arrowok="t"/>
                <v:textbox>
                  <w:txbxContent>
                    <w:p w14:paraId="1EF54546" w14:textId="37A66719" w:rsidR="00434CF2" w:rsidRPr="004F60E3" w:rsidRDefault="00AE0C09" w:rsidP="004F60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hyperlink r:id="rId11" w:history="1">
                        <w:r w:rsidR="00434CF2" w:rsidRPr="004F60E3">
                          <w:rPr>
                            <w:rStyle w:val="Hyperlink"/>
                            <w:rFonts w:ascii="Cambria" w:hAnsi="Cambria" w:cs="Cambria"/>
                            <w:b/>
                          </w:rPr>
                          <w:t>ContainerHomes.net</w:t>
                        </w:r>
                      </w:hyperlink>
                    </w:p>
                    <w:p w14:paraId="3D7BA1E8" w14:textId="3C261CE2" w:rsidR="00434CF2" w:rsidRPr="004F60E3" w:rsidRDefault="00434CF2" w:rsidP="004F60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r>
                        <w:rPr>
                          <w:rFonts w:ascii="Cambria" w:hAnsi="Cambria" w:cs="Cambria"/>
                          <w:b/>
                        </w:rPr>
                        <w:t xml:space="preserve">James </w:t>
                      </w:r>
                      <w:r w:rsidRPr="004F60E3">
                        <w:rPr>
                          <w:rFonts w:ascii="Cambria" w:hAnsi="Cambria" w:cs="Cambria"/>
                          <w:b/>
                        </w:rPr>
                        <w:t>Lee</w:t>
                      </w:r>
                    </w:p>
                    <w:p w14:paraId="2CA3F7FA" w14:textId="1D2EE3A5" w:rsidR="00434CF2" w:rsidRPr="004F60E3" w:rsidRDefault="00434CF2" w:rsidP="004F60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r w:rsidRPr="004F60E3">
                        <w:rPr>
                          <w:rFonts w:ascii="Cambria" w:hAnsi="Cambria" w:cs="Cambria"/>
                          <w:b/>
                        </w:rPr>
                        <w:t>San Ramon</w:t>
                      </w:r>
                      <w:r>
                        <w:rPr>
                          <w:rFonts w:ascii="Cambria" w:hAnsi="Cambria" w:cs="Cambria"/>
                          <w:b/>
                        </w:rPr>
                        <w:t>,</w:t>
                      </w:r>
                      <w:r w:rsidRPr="004F60E3">
                        <w:rPr>
                          <w:rFonts w:ascii="Cambria" w:hAnsi="Cambria" w:cs="Cambria"/>
                          <w:b/>
                        </w:rPr>
                        <w:t xml:space="preserve"> Costa Rica (506) 8-307-8666</w:t>
                      </w:r>
                    </w:p>
                    <w:p w14:paraId="2F4019BE" w14:textId="2ADFE6BE" w:rsidR="00434CF2" w:rsidRPr="004F60E3" w:rsidRDefault="00434CF2" w:rsidP="004F60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</w:rPr>
                      </w:pPr>
                      <w:r w:rsidRPr="004F60E3">
                        <w:rPr>
                          <w:rFonts w:ascii="Cambria" w:hAnsi="Cambria" w:cs="Cambria"/>
                          <w:b/>
                        </w:rPr>
                        <w:t xml:space="preserve">USA Contact: (512) 650-0231  </w:t>
                      </w:r>
                      <w:r>
                        <w:rPr>
                          <w:rFonts w:ascii="Cambria" w:hAnsi="Cambria" w:cs="Cambria"/>
                          <w:b/>
                        </w:rPr>
                        <w:t xml:space="preserve"> </w:t>
                      </w:r>
                      <w:r w:rsidRPr="004F60E3">
                        <w:rPr>
                          <w:rFonts w:ascii="Cambria" w:hAnsi="Cambria" w:cs="Cambria"/>
                          <w:b/>
                        </w:rPr>
                        <w:t>Austin, Texas</w:t>
                      </w:r>
                    </w:p>
                    <w:p w14:paraId="492857E7" w14:textId="77777777" w:rsidR="00434CF2" w:rsidRPr="000C7D82" w:rsidRDefault="00AE0C09" w:rsidP="000C7D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hyperlink r:id="rId12" w:history="1">
                        <w:r w:rsidR="00434CF2" w:rsidRPr="000C7D82">
                          <w:rPr>
                            <w:rStyle w:val="Hyperlink"/>
                            <w:rFonts w:ascii="Cambria" w:hAnsi="Cambria" w:cs="Cambria"/>
                          </w:rPr>
                          <w:t>info@containerhomes.net</w:t>
                        </w:r>
                      </w:hyperlink>
                      <w:r w:rsidR="00434CF2" w:rsidRPr="000C7D8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>
                        <w:rPr>
                          <w:rFonts w:ascii="Times" w:hAnsi="Times" w:cs="Times"/>
                        </w:rPr>
                        <w:tab/>
                      </w:r>
                      <w:r w:rsidR="00434CF2" w:rsidRPr="000C7D82">
                        <w:rPr>
                          <w:rFonts w:ascii="Cambria" w:hAnsi="Cambria" w:cs="Cambr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C11681" w14:textId="77777777" w:rsidR="00434CF2" w:rsidRDefault="00434CF2" w:rsidP="000C7D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</w:p>
                    <w:p w14:paraId="298927AF" w14:textId="77777777" w:rsidR="00434CF2" w:rsidRPr="000C7D82" w:rsidRDefault="00434CF2" w:rsidP="000C7D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C</w:t>
                      </w:r>
                    </w:p>
                    <w:p w14:paraId="0DC42FBB" w14:textId="77777777" w:rsidR="00434CF2" w:rsidRPr="000C7D82" w:rsidRDefault="00434C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102F">
        <w:rPr>
          <w:noProof/>
        </w:rPr>
        <w:drawing>
          <wp:anchor distT="0" distB="0" distL="118745" distR="118745" simplePos="0" relativeHeight="251676672" behindDoc="0" locked="0" layoutInCell="1" allowOverlap="1" wp14:anchorId="25B4EF06" wp14:editId="29429006">
            <wp:simplePos x="0" y="0"/>
            <wp:positionH relativeFrom="page">
              <wp:posOffset>2790825</wp:posOffset>
            </wp:positionH>
            <wp:positionV relativeFrom="page">
              <wp:posOffset>5902325</wp:posOffset>
            </wp:positionV>
            <wp:extent cx="3686175" cy="2212975"/>
            <wp:effectExtent l="25400" t="25400" r="0" b="0"/>
            <wp:wrapTight wrapText="bothSides">
              <wp:wrapPolygon edited="0">
                <wp:start x="-149" y="-248"/>
                <wp:lineTo x="-149" y="21569"/>
                <wp:lineTo x="21581" y="21569"/>
                <wp:lineTo x="21581" y="-248"/>
                <wp:lineTo x="-149" y="-248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1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02F">
        <w:rPr>
          <w:noProof/>
        </w:rPr>
        <w:drawing>
          <wp:anchor distT="0" distB="0" distL="118745" distR="118745" simplePos="0" relativeHeight="251675648" behindDoc="0" locked="0" layoutInCell="1" allowOverlap="1" wp14:anchorId="799BFDA8" wp14:editId="705F212C">
            <wp:simplePos x="0" y="0"/>
            <wp:positionH relativeFrom="page">
              <wp:posOffset>520065</wp:posOffset>
            </wp:positionH>
            <wp:positionV relativeFrom="page">
              <wp:posOffset>5902325</wp:posOffset>
            </wp:positionV>
            <wp:extent cx="2085975" cy="2952750"/>
            <wp:effectExtent l="25400" t="25400" r="0" b="0"/>
            <wp:wrapTight wrapText="bothSides">
              <wp:wrapPolygon edited="0">
                <wp:start x="-263" y="-186"/>
                <wp:lineTo x="-263" y="21554"/>
                <wp:lineTo x="21567" y="21554"/>
                <wp:lineTo x="21567" y="-186"/>
                <wp:lineTo x="-263" y="-186"/>
              </wp:wrapPolygon>
            </wp:wrapTight>
            <wp:docPr id="3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887AAA" wp14:editId="6AD691F7">
                <wp:simplePos x="0" y="0"/>
                <wp:positionH relativeFrom="page">
                  <wp:posOffset>2740025</wp:posOffset>
                </wp:positionH>
                <wp:positionV relativeFrom="page">
                  <wp:posOffset>3425190</wp:posOffset>
                </wp:positionV>
                <wp:extent cx="2240280" cy="2005330"/>
                <wp:effectExtent l="0" t="0" r="0" b="0"/>
                <wp:wrapNone/>
                <wp:docPr id="1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005330"/>
                        </a:xfrm>
                        <a:prstGeom prst="rect">
                          <a:avLst/>
                        </a:prstGeom>
                        <a:solidFill>
                          <a:srgbClr val="99996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15.75pt;margin-top:269.7pt;width:176.4pt;height:157.9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" fillcolor="#996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AA9223" wp14:editId="5EB527A6">
                <wp:simplePos x="0" y="0"/>
                <wp:positionH relativeFrom="page">
                  <wp:posOffset>5413375</wp:posOffset>
                </wp:positionH>
                <wp:positionV relativeFrom="page">
                  <wp:posOffset>4549775</wp:posOffset>
                </wp:positionV>
                <wp:extent cx="1503045" cy="728345"/>
                <wp:effectExtent l="0" t="0" r="0" b="0"/>
                <wp:wrapTight wrapText="bothSides">
                  <wp:wrapPolygon edited="0">
                    <wp:start x="365" y="0"/>
                    <wp:lineTo x="365" y="21092"/>
                    <wp:lineTo x="20806" y="21092"/>
                    <wp:lineTo x="20806" y="0"/>
                    <wp:lineTo x="365" y="0"/>
                  </wp:wrapPolygon>
                </wp:wrapTight>
                <wp:docPr id="16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2ABD88" w14:textId="77777777" w:rsidR="00434CF2" w:rsidRDefault="00434CF2" w:rsidP="0055038E">
                            <w:pPr>
                              <w:pStyle w:val="BodyText-Centered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20ft: $2,9</w:t>
                            </w:r>
                            <w:r w:rsidRPr="0055038E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14:paraId="4EB5DBED" w14:textId="77777777" w:rsidR="00434CF2" w:rsidRPr="0055038E" w:rsidRDefault="00434CF2" w:rsidP="0055038E">
                            <w:pPr>
                              <w:pStyle w:val="BodyText-Centered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40ft $3,5</w:t>
                            </w:r>
                            <w:r w:rsidRPr="0055038E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14:paraId="31C304EA" w14:textId="77777777" w:rsidR="00434CF2" w:rsidRPr="0055038E" w:rsidRDefault="00434CF2" w:rsidP="0055038E">
                            <w:pPr>
                              <w:pStyle w:val="BodyText-Centered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1A05B7A" w14:textId="77777777" w:rsidR="00434CF2" w:rsidRDefault="00434CF2" w:rsidP="00C11C8B">
                            <w:pPr>
                              <w:pStyle w:val="BodyText-Centered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426.25pt;margin-top:358.25pt;width:118.35pt;height:57.3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" filled="f" stroked="f">
                <v:textbox inset=",0,,0">
                  <w:txbxContent>
                    <w:p w14:paraId="3C2ABD88" w14:textId="77777777" w:rsidR="00434CF2" w:rsidRDefault="00434CF2" w:rsidP="0055038E">
                      <w:pPr>
                        <w:pStyle w:val="BodyText-Centered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20ft: $2,9</w:t>
                      </w:r>
                      <w:r w:rsidRPr="0055038E">
                        <w:rPr>
                          <w:sz w:val="36"/>
                          <w:szCs w:val="36"/>
                        </w:rPr>
                        <w:t>00</w:t>
                      </w:r>
                    </w:p>
                    <w:p w14:paraId="4EB5DBED" w14:textId="77777777" w:rsidR="00434CF2" w:rsidRPr="0055038E" w:rsidRDefault="00434CF2" w:rsidP="0055038E">
                      <w:pPr>
                        <w:pStyle w:val="BodyText-Centered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40ft $3,5</w:t>
                      </w:r>
                      <w:r w:rsidRPr="0055038E">
                        <w:rPr>
                          <w:sz w:val="36"/>
                          <w:szCs w:val="36"/>
                        </w:rPr>
                        <w:t>00</w:t>
                      </w:r>
                    </w:p>
                    <w:p w14:paraId="31C304EA" w14:textId="77777777" w:rsidR="00434CF2" w:rsidRPr="0055038E" w:rsidRDefault="00434CF2" w:rsidP="0055038E">
                      <w:pPr>
                        <w:pStyle w:val="BodyText-Centered"/>
                        <w:rPr>
                          <w:sz w:val="36"/>
                          <w:szCs w:val="36"/>
                        </w:rPr>
                      </w:pPr>
                    </w:p>
                    <w:p w14:paraId="21A05B7A" w14:textId="77777777" w:rsidR="00434CF2" w:rsidRDefault="00434CF2" w:rsidP="00C11C8B">
                      <w:pPr>
                        <w:pStyle w:val="BodyText-Centered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BEEA76" wp14:editId="4535A4EE">
                <wp:simplePos x="0" y="0"/>
                <wp:positionH relativeFrom="page">
                  <wp:posOffset>5048250</wp:posOffset>
                </wp:positionH>
                <wp:positionV relativeFrom="page">
                  <wp:posOffset>3425190</wp:posOffset>
                </wp:positionV>
                <wp:extent cx="2240280" cy="2005330"/>
                <wp:effectExtent l="0" t="0" r="0" b="0"/>
                <wp:wrapNone/>
                <wp:docPr id="1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005330"/>
                        </a:xfrm>
                        <a:prstGeom prst="rect">
                          <a:avLst/>
                        </a:prstGeom>
                        <a:solidFill>
                          <a:srgbClr val="626C6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97.5pt;margin-top:269.7pt;width:176.4pt;height:157.9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" fillcolor="#626c61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05262A" wp14:editId="7E95DBB7">
                <wp:simplePos x="0" y="0"/>
                <wp:positionH relativeFrom="page">
                  <wp:posOffset>365760</wp:posOffset>
                </wp:positionH>
                <wp:positionV relativeFrom="page">
                  <wp:posOffset>3425190</wp:posOffset>
                </wp:positionV>
                <wp:extent cx="2240280" cy="2005330"/>
                <wp:effectExtent l="0" t="0" r="0" b="0"/>
                <wp:wrapNone/>
                <wp:docPr id="1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005330"/>
                        </a:xfrm>
                        <a:prstGeom prst="rect">
                          <a:avLst/>
                        </a:prstGeom>
                        <a:solidFill>
                          <a:srgbClr val="CE6802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8pt;margin-top:269.7pt;width:176.4pt;height:157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" fillcolor="#ce6802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1B001A" wp14:editId="64DFD2C4">
                <wp:simplePos x="0" y="0"/>
                <wp:positionH relativeFrom="page">
                  <wp:posOffset>713740</wp:posOffset>
                </wp:positionH>
                <wp:positionV relativeFrom="page">
                  <wp:posOffset>4832985</wp:posOffset>
                </wp:positionV>
                <wp:extent cx="1503045" cy="365760"/>
                <wp:effectExtent l="0" t="0" r="0" b="0"/>
                <wp:wrapTight wrapText="bothSides">
                  <wp:wrapPolygon edited="0">
                    <wp:start x="365" y="0"/>
                    <wp:lineTo x="365" y="21000"/>
                    <wp:lineTo x="20806" y="21000"/>
                    <wp:lineTo x="20806" y="0"/>
                    <wp:lineTo x="365" y="0"/>
                  </wp:wrapPolygon>
                </wp:wrapTight>
                <wp:docPr id="1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4B9D2C" w14:textId="004FCA9E" w:rsidR="00434CF2" w:rsidRPr="0055038E" w:rsidRDefault="00434CF2" w:rsidP="00C11C8B">
                            <w:pPr>
                              <w:pStyle w:val="BodyText-Centered"/>
                              <w:rPr>
                                <w:sz w:val="36"/>
                                <w:szCs w:val="36"/>
                              </w:rPr>
                            </w:pPr>
                            <w:r w:rsidRPr="0055038E">
                              <w:rPr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9,5</w:t>
                            </w:r>
                            <w:r w:rsidRPr="0055038E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margin-left:56.2pt;margin-top:380.55pt;width:118.35pt;height:28.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" filled="f" stroked="f">
                <v:textbox inset=",0,,0">
                  <w:txbxContent>
                    <w:p w14:paraId="414B9D2C" w14:textId="004FCA9E" w:rsidR="00434CF2" w:rsidRPr="0055038E" w:rsidRDefault="00434CF2" w:rsidP="00C11C8B">
                      <w:pPr>
                        <w:pStyle w:val="BodyText-Centered"/>
                        <w:rPr>
                          <w:sz w:val="36"/>
                          <w:szCs w:val="36"/>
                        </w:rPr>
                      </w:pPr>
                      <w:r w:rsidRPr="0055038E">
                        <w:rPr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sz w:val="36"/>
                          <w:szCs w:val="36"/>
                        </w:rPr>
                        <w:t>9,5</w:t>
                      </w:r>
                      <w:r w:rsidRPr="0055038E">
                        <w:rPr>
                          <w:sz w:val="36"/>
                          <w:szCs w:val="36"/>
                        </w:rPr>
                        <w:t>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A58390" wp14:editId="5DB52DC3">
                <wp:simplePos x="0" y="0"/>
                <wp:positionH relativeFrom="page">
                  <wp:posOffset>3134360</wp:posOffset>
                </wp:positionH>
                <wp:positionV relativeFrom="page">
                  <wp:posOffset>4832985</wp:posOffset>
                </wp:positionV>
                <wp:extent cx="1503045" cy="365760"/>
                <wp:effectExtent l="0" t="0" r="0" b="0"/>
                <wp:wrapTight wrapText="bothSides">
                  <wp:wrapPolygon edited="0">
                    <wp:start x="365" y="0"/>
                    <wp:lineTo x="365" y="21000"/>
                    <wp:lineTo x="20806" y="21000"/>
                    <wp:lineTo x="20806" y="0"/>
                    <wp:lineTo x="365" y="0"/>
                  </wp:wrapPolygon>
                </wp:wrapTight>
                <wp:docPr id="16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C53142" w14:textId="39FFA1F7" w:rsidR="00434CF2" w:rsidRPr="0055038E" w:rsidRDefault="00434CF2" w:rsidP="0055038E">
                            <w:pPr>
                              <w:pStyle w:val="BodyText-Centered"/>
                              <w:rPr>
                                <w:sz w:val="36"/>
                                <w:szCs w:val="36"/>
                              </w:rPr>
                            </w:pPr>
                            <w:r w:rsidRPr="0055038E">
                              <w:rPr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18,5</w:t>
                            </w:r>
                            <w:r w:rsidRPr="0055038E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14:paraId="1AFF5D1D" w14:textId="77777777" w:rsidR="00434CF2" w:rsidRDefault="00434CF2" w:rsidP="00C11C8B">
                            <w:pPr>
                              <w:pStyle w:val="BodyText-Centered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1" type="#_x0000_t202" style="position:absolute;margin-left:246.8pt;margin-top:380.55pt;width:118.35pt;height:28.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" filled="f" stroked="f">
                <v:textbox inset=",0,,0">
                  <w:txbxContent>
                    <w:p w14:paraId="0FC53142" w14:textId="39FFA1F7" w:rsidR="00434CF2" w:rsidRPr="0055038E" w:rsidRDefault="00434CF2" w:rsidP="0055038E">
                      <w:pPr>
                        <w:pStyle w:val="BodyText-Centered"/>
                        <w:rPr>
                          <w:sz w:val="36"/>
                          <w:szCs w:val="36"/>
                        </w:rPr>
                      </w:pPr>
                      <w:r w:rsidRPr="0055038E">
                        <w:rPr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sz w:val="36"/>
                          <w:szCs w:val="36"/>
                        </w:rPr>
                        <w:t>18,5</w:t>
                      </w:r>
                      <w:r w:rsidRPr="0055038E">
                        <w:rPr>
                          <w:sz w:val="36"/>
                          <w:szCs w:val="36"/>
                        </w:rPr>
                        <w:t>00</w:t>
                      </w:r>
                    </w:p>
                    <w:p w14:paraId="1AFF5D1D" w14:textId="77777777" w:rsidR="00434CF2" w:rsidRDefault="00434CF2" w:rsidP="00C11C8B">
                      <w:pPr>
                        <w:pStyle w:val="BodyText-Centered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A974D3" wp14:editId="21F3741B">
                <wp:simplePos x="0" y="0"/>
                <wp:positionH relativeFrom="page">
                  <wp:posOffset>5354320</wp:posOffset>
                </wp:positionH>
                <wp:positionV relativeFrom="page">
                  <wp:posOffset>3898265</wp:posOffset>
                </wp:positionV>
                <wp:extent cx="1612900" cy="548640"/>
                <wp:effectExtent l="0" t="0" r="0" b="0"/>
                <wp:wrapTight wrapText="bothSides">
                  <wp:wrapPolygon edited="0">
                    <wp:start x="340" y="0"/>
                    <wp:lineTo x="340" y="21000"/>
                    <wp:lineTo x="20750" y="21000"/>
                    <wp:lineTo x="20750" y="0"/>
                    <wp:lineTo x="340" y="0"/>
                  </wp:wrapPolygon>
                </wp:wrapTight>
                <wp:docPr id="17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1B86AB" w14:textId="77777777" w:rsidR="00434CF2" w:rsidRPr="00495952" w:rsidRDefault="00434CF2" w:rsidP="00C11C8B">
                            <w:pPr>
                              <w:pStyle w:val="Heading3"/>
                            </w:pPr>
                            <w:r>
                              <w:t>Used 20ft  &amp; 40ft Shipping Containers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margin-left:421.6pt;margin-top:306.95pt;width:127pt;height:43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" mv:complextextbox="1" filled="f" stroked="f">
                <v:textbox inset=",0,,0">
                  <w:txbxContent>
                    <w:p w14:paraId="151B86AB" w14:textId="77777777" w:rsidR="00434CF2" w:rsidRPr="00495952" w:rsidRDefault="00434CF2" w:rsidP="00C11C8B">
                      <w:pPr>
                        <w:pStyle w:val="Heading3"/>
                      </w:pPr>
                      <w:r>
                        <w:t>Used 20ft  &amp; 40ft Shipping Containers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BA0528" wp14:editId="62647EBC">
                <wp:simplePos x="0" y="0"/>
                <wp:positionH relativeFrom="page">
                  <wp:posOffset>3079750</wp:posOffset>
                </wp:positionH>
                <wp:positionV relativeFrom="page">
                  <wp:posOffset>3898265</wp:posOffset>
                </wp:positionV>
                <wp:extent cx="1612900" cy="822960"/>
                <wp:effectExtent l="0" t="0" r="0" b="0"/>
                <wp:wrapTight wrapText="bothSides">
                  <wp:wrapPolygon edited="0">
                    <wp:start x="340" y="0"/>
                    <wp:lineTo x="340" y="21333"/>
                    <wp:lineTo x="20750" y="21333"/>
                    <wp:lineTo x="20750" y="0"/>
                    <wp:lineTo x="340" y="0"/>
                  </wp:wrapPolygon>
                </wp:wrapTight>
                <wp:docPr id="1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B2D8B3E" w14:textId="77777777" w:rsidR="00434CF2" w:rsidRDefault="00434CF2" w:rsidP="0055038E">
                            <w:pPr>
                              <w:pStyle w:val="Heading3"/>
                            </w:pPr>
                            <w:r>
                              <w:t>40ft Shipping Container</w:t>
                            </w:r>
                          </w:p>
                          <w:p w14:paraId="6D438790" w14:textId="77777777" w:rsidR="00434CF2" w:rsidRPr="00495952" w:rsidRDefault="00434CF2" w:rsidP="0055038E">
                            <w:pPr>
                              <w:pStyle w:val="Heading3"/>
                            </w:pPr>
                            <w:r>
                              <w:t>Home</w:t>
                            </w:r>
                          </w:p>
                          <w:p w14:paraId="52B48870" w14:textId="77777777" w:rsidR="00434CF2" w:rsidRPr="00495952" w:rsidRDefault="00434CF2" w:rsidP="00C11C8B">
                            <w:pPr>
                              <w:pStyle w:val="Heading3"/>
                            </w:pPr>
                            <w:r>
                              <w:t xml:space="preserve">320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3" type="#_x0000_t202" style="position:absolute;margin-left:242.5pt;margin-top:306.95pt;width:127pt;height:64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" mv:complextextbox="1" filled="f" stroked="f">
                <v:textbox inset=",0,,0">
                  <w:txbxContent>
                    <w:p w14:paraId="0B2D8B3E" w14:textId="77777777" w:rsidR="00434CF2" w:rsidRDefault="00434CF2" w:rsidP="0055038E">
                      <w:pPr>
                        <w:pStyle w:val="Heading3"/>
                      </w:pPr>
                      <w:r>
                        <w:t>40ft Shipping Container</w:t>
                      </w:r>
                    </w:p>
                    <w:p w14:paraId="6D438790" w14:textId="77777777" w:rsidR="00434CF2" w:rsidRPr="00495952" w:rsidRDefault="00434CF2" w:rsidP="0055038E">
                      <w:pPr>
                        <w:pStyle w:val="Heading3"/>
                      </w:pPr>
                      <w:r>
                        <w:t>Home</w:t>
                      </w:r>
                    </w:p>
                    <w:p w14:paraId="52B48870" w14:textId="77777777" w:rsidR="00434CF2" w:rsidRPr="00495952" w:rsidRDefault="00434CF2" w:rsidP="00C11C8B">
                      <w:pPr>
                        <w:pStyle w:val="Heading3"/>
                      </w:pPr>
                      <w:r>
                        <w:t xml:space="preserve">320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ft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45EDCC5" wp14:editId="06484FAE">
                <wp:simplePos x="0" y="0"/>
                <wp:positionH relativeFrom="page">
                  <wp:posOffset>677545</wp:posOffset>
                </wp:positionH>
                <wp:positionV relativeFrom="page">
                  <wp:posOffset>3854450</wp:posOffset>
                </wp:positionV>
                <wp:extent cx="1612900" cy="822960"/>
                <wp:effectExtent l="0" t="0" r="0" b="0"/>
                <wp:wrapTight wrapText="bothSides">
                  <wp:wrapPolygon edited="0">
                    <wp:start x="340" y="0"/>
                    <wp:lineTo x="340" y="21333"/>
                    <wp:lineTo x="20750" y="21333"/>
                    <wp:lineTo x="20750" y="0"/>
                    <wp:lineTo x="340" y="0"/>
                  </wp:wrapPolygon>
                </wp:wrapTight>
                <wp:docPr id="1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31B911" w14:textId="77777777" w:rsidR="00434CF2" w:rsidRDefault="00434CF2" w:rsidP="00C11C8B">
                            <w:pPr>
                              <w:pStyle w:val="Heading3"/>
                            </w:pPr>
                            <w:r>
                              <w:t>20ft Shipping Container</w:t>
                            </w:r>
                          </w:p>
                          <w:p w14:paraId="309564C5" w14:textId="77777777" w:rsidR="00434CF2" w:rsidRDefault="00434CF2" w:rsidP="00C11C8B">
                            <w:pPr>
                              <w:pStyle w:val="Heading3"/>
                            </w:pPr>
                            <w:r>
                              <w:t>Home</w:t>
                            </w:r>
                          </w:p>
                          <w:p w14:paraId="6E4797C1" w14:textId="77777777" w:rsidR="00434CF2" w:rsidRPr="00495952" w:rsidRDefault="00434CF2" w:rsidP="00C11C8B">
                            <w:pPr>
                              <w:pStyle w:val="Heading3"/>
                            </w:pPr>
                            <w:r>
                              <w:t xml:space="preserve">160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margin-left:53.35pt;margin-top:303.5pt;width:127pt;height:64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" mv:complextextbox="1" filled="f" stroked="f">
                <v:textbox inset=",0,,0">
                  <w:txbxContent>
                    <w:p w14:paraId="0A31B911" w14:textId="77777777" w:rsidR="00434CF2" w:rsidRDefault="00434CF2" w:rsidP="00C11C8B">
                      <w:pPr>
                        <w:pStyle w:val="Heading3"/>
                      </w:pPr>
                      <w:r>
                        <w:t>20ft Shipping Container</w:t>
                      </w:r>
                    </w:p>
                    <w:p w14:paraId="309564C5" w14:textId="77777777" w:rsidR="00434CF2" w:rsidRDefault="00434CF2" w:rsidP="00C11C8B">
                      <w:pPr>
                        <w:pStyle w:val="Heading3"/>
                      </w:pPr>
                      <w:r>
                        <w:t>Home</w:t>
                      </w:r>
                    </w:p>
                    <w:p w14:paraId="6E4797C1" w14:textId="77777777" w:rsidR="00434CF2" w:rsidRPr="00495952" w:rsidRDefault="00434CF2" w:rsidP="00C11C8B">
                      <w:pPr>
                        <w:pStyle w:val="Heading3"/>
                      </w:pPr>
                      <w:r>
                        <w:t xml:space="preserve">160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ft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257F15" wp14:editId="7C891D4B">
                <wp:simplePos x="0" y="0"/>
                <wp:positionH relativeFrom="page">
                  <wp:posOffset>5137785</wp:posOffset>
                </wp:positionH>
                <wp:positionV relativeFrom="page">
                  <wp:posOffset>3545205</wp:posOffset>
                </wp:positionV>
                <wp:extent cx="1981200" cy="353060"/>
                <wp:effectExtent l="0" t="0" r="0" b="0"/>
                <wp:wrapTight wrapText="bothSides">
                  <wp:wrapPolygon edited="0">
                    <wp:start x="277" y="0"/>
                    <wp:lineTo x="277" y="20201"/>
                    <wp:lineTo x="21046" y="20201"/>
                    <wp:lineTo x="21046" y="0"/>
                    <wp:lineTo x="277" y="0"/>
                  </wp:wrapPolygon>
                </wp:wrapTight>
                <wp:docPr id="16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AD8FF3" w14:textId="77777777" w:rsidR="00434CF2" w:rsidRPr="00495952" w:rsidRDefault="00434CF2" w:rsidP="00C11C8B">
                            <w:pPr>
                              <w:pStyle w:val="Heading2"/>
                            </w:pPr>
                            <w:r>
                              <w:t>Option 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5" type="#_x0000_t202" style="position:absolute;margin-left:404.55pt;margin-top:279.15pt;width:156pt;height:27.8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" filled="f" stroked="f">
                <v:textbox inset=",0,,0">
                  <w:txbxContent>
                    <w:p w14:paraId="4AAD8FF3" w14:textId="77777777" w:rsidR="00434CF2" w:rsidRPr="00495952" w:rsidRDefault="00434CF2" w:rsidP="00C11C8B">
                      <w:pPr>
                        <w:pStyle w:val="Heading2"/>
                      </w:pPr>
                      <w:r>
                        <w:t>Option 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35D031" wp14:editId="3280AAB7">
                <wp:simplePos x="0" y="0"/>
                <wp:positionH relativeFrom="page">
                  <wp:posOffset>497840</wp:posOffset>
                </wp:positionH>
                <wp:positionV relativeFrom="page">
                  <wp:posOffset>3545205</wp:posOffset>
                </wp:positionV>
                <wp:extent cx="1981200" cy="353060"/>
                <wp:effectExtent l="0" t="0" r="0" b="0"/>
                <wp:wrapTight wrapText="bothSides">
                  <wp:wrapPolygon edited="0">
                    <wp:start x="277" y="0"/>
                    <wp:lineTo x="277" y="20201"/>
                    <wp:lineTo x="21046" y="20201"/>
                    <wp:lineTo x="21046" y="0"/>
                    <wp:lineTo x="277" y="0"/>
                  </wp:wrapPolygon>
                </wp:wrapTight>
                <wp:docPr id="16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C9956" w14:textId="77777777" w:rsidR="00434CF2" w:rsidRPr="00495952" w:rsidRDefault="00434CF2" w:rsidP="00C11C8B">
                            <w:pPr>
                              <w:pStyle w:val="Heading2"/>
                            </w:pPr>
                            <w:r>
                              <w:t>Option 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6" type="#_x0000_t202" style="position:absolute;margin-left:39.2pt;margin-top:279.15pt;width:156pt;height:27.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" filled="f" stroked="f">
                <v:textbox inset=",0,,0">
                  <w:txbxContent>
                    <w:p w14:paraId="437C9956" w14:textId="77777777" w:rsidR="00434CF2" w:rsidRPr="00495952" w:rsidRDefault="00434CF2" w:rsidP="00C11C8B">
                      <w:pPr>
                        <w:pStyle w:val="Heading2"/>
                      </w:pPr>
                      <w:r>
                        <w:t>Option 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21E9D4" wp14:editId="647B2430">
                <wp:simplePos x="0" y="0"/>
                <wp:positionH relativeFrom="page">
                  <wp:posOffset>2895600</wp:posOffset>
                </wp:positionH>
                <wp:positionV relativeFrom="page">
                  <wp:posOffset>3545205</wp:posOffset>
                </wp:positionV>
                <wp:extent cx="1981200" cy="353060"/>
                <wp:effectExtent l="0" t="0" r="0" b="0"/>
                <wp:wrapTight wrapText="bothSides">
                  <wp:wrapPolygon edited="0">
                    <wp:start x="277" y="0"/>
                    <wp:lineTo x="277" y="20201"/>
                    <wp:lineTo x="21046" y="20201"/>
                    <wp:lineTo x="21046" y="0"/>
                    <wp:lineTo x="277" y="0"/>
                  </wp:wrapPolygon>
                </wp:wrapTight>
                <wp:docPr id="16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5ACBA5" w14:textId="77777777" w:rsidR="00434CF2" w:rsidRPr="00495952" w:rsidRDefault="00434CF2" w:rsidP="00C11C8B">
                            <w:pPr>
                              <w:pStyle w:val="Heading2"/>
                            </w:pPr>
                            <w:r>
                              <w:t>Option 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7" type="#_x0000_t202" style="position:absolute;margin-left:228pt;margin-top:279.15pt;width:156pt;height:27.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" filled="f" stroked="f">
                <v:textbox inset=",0,,0">
                  <w:txbxContent>
                    <w:p w14:paraId="655ACBA5" w14:textId="77777777" w:rsidR="00434CF2" w:rsidRPr="00495952" w:rsidRDefault="00434CF2" w:rsidP="00C11C8B">
                      <w:pPr>
                        <w:pStyle w:val="Heading2"/>
                      </w:pPr>
                      <w:r>
                        <w:t>Option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1784F964" wp14:editId="63603E6D">
                <wp:simplePos x="0" y="0"/>
                <wp:positionH relativeFrom="page">
                  <wp:posOffset>1143000</wp:posOffset>
                </wp:positionH>
                <wp:positionV relativeFrom="page">
                  <wp:posOffset>1344294</wp:posOffset>
                </wp:positionV>
                <wp:extent cx="5486400" cy="0"/>
                <wp:effectExtent l="0" t="0" r="0" b="0"/>
                <wp:wrapNone/>
                <wp:docPr id="1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6950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90pt,105.85pt" to="522pt,10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" strokecolor="white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47D846" wp14:editId="2540FF3A">
                <wp:simplePos x="0" y="0"/>
                <wp:positionH relativeFrom="page">
                  <wp:posOffset>2171700</wp:posOffset>
                </wp:positionH>
                <wp:positionV relativeFrom="page">
                  <wp:posOffset>7378700</wp:posOffset>
                </wp:positionV>
                <wp:extent cx="45085" cy="45085"/>
                <wp:effectExtent l="50800" t="50800" r="31115" b="31115"/>
                <wp:wrapTight wrapText="bothSides">
                  <wp:wrapPolygon edited="0">
                    <wp:start x="-24338" y="-24338"/>
                    <wp:lineTo x="-24338" y="36507"/>
                    <wp:lineTo x="36507" y="36507"/>
                    <wp:lineTo x="36507" y="-24338"/>
                    <wp:lineTo x="-24338" y="-24338"/>
                  </wp:wrapPolygon>
                </wp:wrapTight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775EE" w14:textId="77777777" w:rsidR="00434CF2" w:rsidRDefault="00434CF2" w:rsidP="00C11C8B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171pt;margin-top:581pt;width:3.55pt;height:3.5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" mv:complextextbox="1" filled="f" stroked="f">
                <v:textbox inset=",7.2pt,,7.2pt">
                  <w:txbxContent>
                    <w:p w14:paraId="64D775EE" w14:textId="77777777" w:rsidR="00434CF2" w:rsidRDefault="00434CF2" w:rsidP="00C11C8B">
                      <w:pPr>
                        <w:pStyle w:val="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6599E">
        <w:br w:type="page"/>
      </w:r>
      <w:r w:rsidR="006643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09F60" wp14:editId="2FB20039">
                <wp:simplePos x="0" y="0"/>
                <wp:positionH relativeFrom="page">
                  <wp:posOffset>1701800</wp:posOffset>
                </wp:positionH>
                <wp:positionV relativeFrom="page">
                  <wp:posOffset>6586855</wp:posOffset>
                </wp:positionV>
                <wp:extent cx="4218940" cy="2921212"/>
                <wp:effectExtent l="0" t="0" r="0" b="0"/>
                <wp:wrapTight wrapText="bothSides">
                  <wp:wrapPolygon edited="0">
                    <wp:start x="130" y="0"/>
                    <wp:lineTo x="130" y="21412"/>
                    <wp:lineTo x="21327" y="21412"/>
                    <wp:lineTo x="21327" y="0"/>
                    <wp:lineTo x="130" y="0"/>
                  </wp:wrapPolygon>
                </wp:wrapTight>
                <wp:docPr id="17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292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E613F6" w14:textId="77777777" w:rsidR="00434CF2" w:rsidRPr="00E24761" w:rsidRDefault="00434CF2" w:rsidP="00E24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b/>
                                <w:bCs/>
                                <w:u w:val="single"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  <w:b/>
                                <w:bCs/>
                                <w:u w:val="single"/>
                              </w:rPr>
                              <w:t xml:space="preserve">Standard Features: </w:t>
                            </w:r>
                          </w:p>
                          <w:p w14:paraId="7D988600" w14:textId="77777777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</w:rPr>
                              <w:t>Fully finished interior walls.</w:t>
                            </w:r>
                          </w:p>
                          <w:p w14:paraId="5F59B2B2" w14:textId="77777777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</w:rPr>
                              <w:t xml:space="preserve">Fully equipped with electricity and water. </w:t>
                            </w:r>
                          </w:p>
                          <w:p w14:paraId="0F294AE2" w14:textId="152FF40B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hAnsi="Times" w:cs="Times"/>
                              </w:rPr>
                              <w:t>Fully finished bathroom. One</w:t>
                            </w:r>
                            <w:r w:rsidRPr="00E24761">
                              <w:rPr>
                                <w:rFonts w:ascii="Times" w:hAnsi="Times" w:cs="Times"/>
                              </w:rPr>
                              <w:t xml:space="preserve"> kitchen</w:t>
                            </w:r>
                            <w:r>
                              <w:rPr>
                                <w:rFonts w:ascii="Times" w:hAnsi="Times" w:cs="Times"/>
                              </w:rPr>
                              <w:t>ette</w:t>
                            </w:r>
                            <w:r w:rsidRPr="00E24761">
                              <w:rPr>
                                <w:rFonts w:ascii="Times" w:hAnsi="Times" w:cs="Times"/>
                              </w:rPr>
                              <w:t xml:space="preserve">. </w:t>
                            </w:r>
                          </w:p>
                          <w:p w14:paraId="3E2A6903" w14:textId="77777777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</w:rPr>
                              <w:t xml:space="preserve">Sanded down re-finished wooden floor. </w:t>
                            </w:r>
                          </w:p>
                          <w:p w14:paraId="7C0B78AB" w14:textId="77777777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</w:rPr>
                              <w:t>Outside primed and painted.</w:t>
                            </w:r>
                          </w:p>
                          <w:p w14:paraId="2045F546" w14:textId="5189D6A4" w:rsidR="00434CF2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hAnsi="Times" w:cs="Times"/>
                              </w:rPr>
                              <w:t>One Sliding Glass Door.</w:t>
                            </w:r>
                          </w:p>
                          <w:p w14:paraId="2BE37EF2" w14:textId="2FFC2B6B" w:rsidR="00434CF2" w:rsidRPr="00E24761" w:rsidRDefault="00434CF2" w:rsidP="00E247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hAnsi="Times" w:cs="Times"/>
                              </w:rPr>
                              <w:t>Locks.</w:t>
                            </w:r>
                          </w:p>
                          <w:p w14:paraId="5F213D7E" w14:textId="21DC8969" w:rsidR="00434CF2" w:rsidRDefault="00434CF2" w:rsidP="00E24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b/>
                                <w:bCs/>
                              </w:rPr>
                            </w:pPr>
                            <w:r w:rsidRPr="00E24761">
                              <w:rPr>
                                <w:rFonts w:ascii="Times" w:hAnsi="Times" w:cs="Times"/>
                              </w:rPr>
                              <w:t> </w:t>
                            </w:r>
                            <w:r w:rsidR="00593A5C">
                              <w:rPr>
                                <w:rFonts w:ascii="Times" w:hAnsi="Times" w:cs="Times"/>
                                <w:b/>
                                <w:bCs/>
                                <w:u w:val="single"/>
                              </w:rPr>
                              <w:t>Not Included in the above price</w:t>
                            </w:r>
                            <w:r w:rsidRPr="00E24761">
                              <w:rPr>
                                <w:rFonts w:ascii="Times" w:hAnsi="Times" w:cs="Time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781A798A" w14:textId="4E13E8D8" w:rsidR="00593A5C" w:rsidRPr="00593A5C" w:rsidRDefault="00434CF2" w:rsidP="00593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 w:rsidRPr="00E24761">
                              <w:rPr>
                                <w:rFonts w:ascii="Times" w:hAnsi="Times" w:cs="Times"/>
                                <w:b/>
                                <w:bCs/>
                              </w:rPr>
                              <w:t> </w:t>
                            </w:r>
                            <w:r w:rsidR="00593A5C">
                              <w:rPr>
                                <w:rFonts w:ascii="Times" w:hAnsi="Times" w:cs="Times"/>
                                <w:b/>
                                <w:bCs/>
                              </w:rPr>
                              <w:t>Transportation</w:t>
                            </w:r>
                          </w:p>
                          <w:p w14:paraId="24904781" w14:textId="03EFC813" w:rsidR="00593A5C" w:rsidRPr="00593A5C" w:rsidRDefault="00593A5C" w:rsidP="00593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</w:rPr>
                              <w:t>Installation</w:t>
                            </w:r>
                          </w:p>
                          <w:p w14:paraId="1DEAA121" w14:textId="1EF66665" w:rsidR="00042E18" w:rsidRPr="00495952" w:rsidRDefault="00593A5C" w:rsidP="0007788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</w:rPr>
                              <w:t>Permits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9" type="#_x0000_t202" style="position:absolute;margin-left:134pt;margin-top:518.65pt;width:332.2pt;height:23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" filled="f" stroked="f">
                <v:textbox inset=",0,,0">
                  <w:txbxContent>
                    <w:p w14:paraId="08E613F6" w14:textId="77777777" w:rsidR="00434CF2" w:rsidRPr="00E24761" w:rsidRDefault="00434CF2" w:rsidP="00E247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bCs/>
                          <w:u w:val="single"/>
                        </w:rPr>
                      </w:pPr>
                      <w:r w:rsidRPr="00E24761">
                        <w:rPr>
                          <w:rFonts w:ascii="Times" w:hAnsi="Times" w:cs="Times"/>
                          <w:b/>
                          <w:bCs/>
                          <w:u w:val="single"/>
                        </w:rPr>
                        <w:t xml:space="preserve">Standard Features: </w:t>
                      </w:r>
                    </w:p>
                    <w:p w14:paraId="7D988600" w14:textId="77777777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E24761">
                        <w:rPr>
                          <w:rFonts w:ascii="Times" w:hAnsi="Times" w:cs="Times"/>
                        </w:rPr>
                        <w:t>Fully finished interior walls.</w:t>
                      </w:r>
                    </w:p>
                    <w:p w14:paraId="5F59B2B2" w14:textId="77777777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E24761">
                        <w:rPr>
                          <w:rFonts w:ascii="Times" w:hAnsi="Times" w:cs="Times"/>
                        </w:rPr>
                        <w:t xml:space="preserve">Fully equipped with electricity and water. </w:t>
                      </w:r>
                    </w:p>
                    <w:p w14:paraId="0F294AE2" w14:textId="152FF40B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hAnsi="Times" w:cs="Times"/>
                        </w:rPr>
                        <w:t>Fully finished bathroom. One</w:t>
                      </w:r>
                      <w:r w:rsidRPr="00E24761">
                        <w:rPr>
                          <w:rFonts w:ascii="Times" w:hAnsi="Times" w:cs="Times"/>
                        </w:rPr>
                        <w:t xml:space="preserve"> kitchen</w:t>
                      </w:r>
                      <w:r>
                        <w:rPr>
                          <w:rFonts w:ascii="Times" w:hAnsi="Times" w:cs="Times"/>
                        </w:rPr>
                        <w:t>ette</w:t>
                      </w:r>
                      <w:r w:rsidRPr="00E24761">
                        <w:rPr>
                          <w:rFonts w:ascii="Times" w:hAnsi="Times" w:cs="Times"/>
                        </w:rPr>
                        <w:t xml:space="preserve">. </w:t>
                      </w:r>
                    </w:p>
                    <w:p w14:paraId="3E2A6903" w14:textId="77777777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E24761">
                        <w:rPr>
                          <w:rFonts w:ascii="Times" w:hAnsi="Times" w:cs="Times"/>
                        </w:rPr>
                        <w:t xml:space="preserve">Sanded down re-finished wooden floor. </w:t>
                      </w:r>
                    </w:p>
                    <w:p w14:paraId="7C0B78AB" w14:textId="77777777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E24761">
                        <w:rPr>
                          <w:rFonts w:ascii="Times" w:hAnsi="Times" w:cs="Times"/>
                        </w:rPr>
                        <w:t>Outside primed and painted.</w:t>
                      </w:r>
                    </w:p>
                    <w:p w14:paraId="2045F546" w14:textId="5189D6A4" w:rsidR="00434CF2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hAnsi="Times" w:cs="Times"/>
                        </w:rPr>
                        <w:t>One Sliding Glass Door.</w:t>
                      </w:r>
                    </w:p>
                    <w:p w14:paraId="2BE37EF2" w14:textId="2FFC2B6B" w:rsidR="00434CF2" w:rsidRPr="00E24761" w:rsidRDefault="00434CF2" w:rsidP="00E247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hAnsi="Times" w:cs="Times"/>
                        </w:rPr>
                        <w:t>Locks.</w:t>
                      </w:r>
                    </w:p>
                    <w:p w14:paraId="5F213D7E" w14:textId="21DC8969" w:rsidR="00434CF2" w:rsidRDefault="00434CF2" w:rsidP="00E247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bCs/>
                        </w:rPr>
                      </w:pPr>
                      <w:r w:rsidRPr="00E24761">
                        <w:rPr>
                          <w:rFonts w:ascii="Times" w:hAnsi="Times" w:cs="Times"/>
                        </w:rPr>
                        <w:t> </w:t>
                      </w:r>
                      <w:r w:rsidR="00593A5C">
                        <w:rPr>
                          <w:rFonts w:ascii="Times" w:hAnsi="Times" w:cs="Times"/>
                          <w:b/>
                          <w:bCs/>
                          <w:u w:val="single"/>
                        </w:rPr>
                        <w:t>Not Included in the above price</w:t>
                      </w:r>
                      <w:r w:rsidRPr="00E24761">
                        <w:rPr>
                          <w:rFonts w:ascii="Times" w:hAnsi="Times" w:cs="Times"/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781A798A" w14:textId="4E13E8D8" w:rsidR="00593A5C" w:rsidRPr="00593A5C" w:rsidRDefault="00434CF2" w:rsidP="00593A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 w:rsidRPr="00E24761">
                        <w:rPr>
                          <w:rFonts w:ascii="Times" w:hAnsi="Times" w:cs="Times"/>
                          <w:b/>
                          <w:bCs/>
                        </w:rPr>
                        <w:t> </w:t>
                      </w:r>
                      <w:r w:rsidR="00593A5C">
                        <w:rPr>
                          <w:rFonts w:ascii="Times" w:hAnsi="Times" w:cs="Times"/>
                          <w:b/>
                          <w:bCs/>
                        </w:rPr>
                        <w:t>Transportation</w:t>
                      </w:r>
                    </w:p>
                    <w:p w14:paraId="24904781" w14:textId="03EFC813" w:rsidR="00593A5C" w:rsidRPr="00593A5C" w:rsidRDefault="00593A5C" w:rsidP="00593A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rPr>
                          <w:rFonts w:ascii="Times" w:hAnsi="Times" w:cs="Times"/>
                          <w:b/>
                          <w:bCs/>
                        </w:rPr>
                        <w:t>Installation</w:t>
                      </w:r>
                    </w:p>
                    <w:p w14:paraId="1DEAA121" w14:textId="1EF66665" w:rsidR="00042E18" w:rsidRPr="00495952" w:rsidRDefault="00593A5C" w:rsidP="00077881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rPr>
                          <w:rFonts w:ascii="Times" w:hAnsi="Times" w:cs="Times"/>
                          <w:b/>
                          <w:bCs/>
                        </w:rPr>
                        <w:t>Permits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3755">
        <w:rPr>
          <w:noProof/>
        </w:rPr>
        <w:drawing>
          <wp:anchor distT="0" distB="0" distL="114300" distR="114300" simplePos="0" relativeHeight="251679744" behindDoc="0" locked="0" layoutInCell="1" allowOverlap="1" wp14:anchorId="1CD9B344" wp14:editId="1D4A36F9">
            <wp:simplePos x="0" y="0"/>
            <wp:positionH relativeFrom="page">
              <wp:posOffset>262255</wp:posOffset>
            </wp:positionH>
            <wp:positionV relativeFrom="page">
              <wp:posOffset>4372610</wp:posOffset>
            </wp:positionV>
            <wp:extent cx="2357120" cy="1631950"/>
            <wp:effectExtent l="0" t="0" r="5080" b="0"/>
            <wp:wrapThrough wrapText="bothSides">
              <wp:wrapPolygon edited="0">
                <wp:start x="0" y="0"/>
                <wp:lineTo x="0" y="21180"/>
                <wp:lineTo x="21414" y="21180"/>
                <wp:lineTo x="21414" y="0"/>
                <wp:lineTo x="0" y="0"/>
              </wp:wrapPolygon>
            </wp:wrapThrough>
            <wp:docPr id="18" name="Picture 18" descr="Macintosh HD:Users:jameslee:Desktop:Me at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lee:Desktop:Me at 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76C">
        <w:rPr>
          <w:noProof/>
        </w:rPr>
        <w:drawing>
          <wp:anchor distT="0" distB="0" distL="114300" distR="114300" simplePos="0" relativeHeight="251677696" behindDoc="0" locked="0" layoutInCell="1" allowOverlap="1" wp14:anchorId="714D1B9B" wp14:editId="3525F299">
            <wp:simplePos x="0" y="0"/>
            <wp:positionH relativeFrom="page">
              <wp:posOffset>5095875</wp:posOffset>
            </wp:positionH>
            <wp:positionV relativeFrom="page">
              <wp:posOffset>4372610</wp:posOffset>
            </wp:positionV>
            <wp:extent cx="2120265" cy="1633220"/>
            <wp:effectExtent l="0" t="0" r="0" b="0"/>
            <wp:wrapThrough wrapText="bothSides">
              <wp:wrapPolygon edited="0">
                <wp:start x="0" y="0"/>
                <wp:lineTo x="0" y="21163"/>
                <wp:lineTo x="21218" y="21163"/>
                <wp:lineTo x="21218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3D">
        <w:rPr>
          <w:noProof/>
        </w:rPr>
        <w:drawing>
          <wp:anchor distT="0" distB="0" distL="118745" distR="118745" simplePos="0" relativeHeight="251672576" behindDoc="0" locked="0" layoutInCell="0" allowOverlap="1" wp14:anchorId="7F75D37D" wp14:editId="3DBEAB1F">
            <wp:simplePos x="0" y="0"/>
            <wp:positionH relativeFrom="page">
              <wp:posOffset>5123815</wp:posOffset>
            </wp:positionH>
            <wp:positionV relativeFrom="page">
              <wp:posOffset>2406650</wp:posOffset>
            </wp:positionV>
            <wp:extent cx="2072640" cy="1554480"/>
            <wp:effectExtent l="0" t="0" r="10160" b="0"/>
            <wp:wrapTight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C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821753" wp14:editId="6B7CFD62">
                <wp:simplePos x="0" y="0"/>
                <wp:positionH relativeFrom="page">
                  <wp:posOffset>5163820</wp:posOffset>
                </wp:positionH>
                <wp:positionV relativeFrom="page">
                  <wp:posOffset>2056765</wp:posOffset>
                </wp:positionV>
                <wp:extent cx="2240280" cy="229235"/>
                <wp:effectExtent l="0" t="0" r="0" b="24765"/>
                <wp:wrapTight wrapText="bothSides">
                  <wp:wrapPolygon edited="0">
                    <wp:start x="245" y="0"/>
                    <wp:lineTo x="245" y="21540"/>
                    <wp:lineTo x="21061" y="21540"/>
                    <wp:lineTo x="21061" y="0"/>
                    <wp:lineTo x="245" y="0"/>
                  </wp:wrapPolygon>
                </wp:wrapTight>
                <wp:docPr id="1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E4FD88" w14:textId="16B28131" w:rsidR="00434CF2" w:rsidRDefault="00434CF2" w:rsidP="0055038E">
                            <w:pPr>
                              <w:pStyle w:val="Heading5"/>
                            </w:pPr>
                            <w:r>
                              <w:t>Glass Door size 3Mx 2.4M</w:t>
                            </w:r>
                          </w:p>
                          <w:p w14:paraId="6DDF3E9E" w14:textId="77777777" w:rsidR="00434CF2" w:rsidRPr="00495952" w:rsidRDefault="00434CF2" w:rsidP="0055038E">
                            <w:pPr>
                              <w:pStyle w:val="Heading5"/>
                            </w:pPr>
                          </w:p>
                          <w:p w14:paraId="2872291D" w14:textId="77777777" w:rsidR="00434CF2" w:rsidRPr="00495952" w:rsidRDefault="00434CF2" w:rsidP="00C11C8B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0" type="#_x0000_t202" style="position:absolute;margin-left:406.6pt;margin-top:161.95pt;width:176.4pt;height:18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" filled="f" stroked="f">
                <v:textbox inset=",0,,0">
                  <w:txbxContent>
                    <w:p w14:paraId="6AE4FD88" w14:textId="16B28131" w:rsidR="00434CF2" w:rsidRDefault="00434CF2" w:rsidP="0055038E">
                      <w:pPr>
                        <w:pStyle w:val="Heading5"/>
                      </w:pPr>
                      <w:r>
                        <w:t>Glass Door size 3Mx 2.4M</w:t>
                      </w:r>
                    </w:p>
                    <w:p w14:paraId="6DDF3E9E" w14:textId="77777777" w:rsidR="00434CF2" w:rsidRPr="00495952" w:rsidRDefault="00434CF2" w:rsidP="0055038E">
                      <w:pPr>
                        <w:pStyle w:val="Heading5"/>
                      </w:pPr>
                    </w:p>
                    <w:p w14:paraId="2872291D" w14:textId="77777777" w:rsidR="00434CF2" w:rsidRPr="00495952" w:rsidRDefault="00434CF2" w:rsidP="00C11C8B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E1C2C">
        <w:rPr>
          <w:noProof/>
        </w:rPr>
        <w:drawing>
          <wp:anchor distT="0" distB="0" distL="118745" distR="118745" simplePos="0" relativeHeight="251671552" behindDoc="0" locked="0" layoutInCell="1" allowOverlap="1" wp14:anchorId="1D212F6D" wp14:editId="5E6208E2">
            <wp:simplePos x="0" y="0"/>
            <wp:positionH relativeFrom="page">
              <wp:posOffset>385445</wp:posOffset>
            </wp:positionH>
            <wp:positionV relativeFrom="page">
              <wp:posOffset>2286000</wp:posOffset>
            </wp:positionV>
            <wp:extent cx="2233930" cy="1675130"/>
            <wp:effectExtent l="0" t="0" r="1270" b="1270"/>
            <wp:wrapTight wrapText="bothSides">
              <wp:wrapPolygon edited="0">
                <wp:start x="0" y="0"/>
                <wp:lineTo x="0" y="21289"/>
                <wp:lineTo x="21367" y="21289"/>
                <wp:lineTo x="21367" y="0"/>
                <wp:lineTo x="0" y="0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6F4">
        <w:rPr>
          <w:noProof/>
        </w:rPr>
        <w:drawing>
          <wp:anchor distT="0" distB="0" distL="118745" distR="118745" simplePos="0" relativeHeight="251663360" behindDoc="0" locked="0" layoutInCell="1" allowOverlap="1" wp14:anchorId="4429D1D6" wp14:editId="603648C0">
            <wp:simplePos x="0" y="0"/>
            <wp:positionH relativeFrom="page">
              <wp:posOffset>2686050</wp:posOffset>
            </wp:positionH>
            <wp:positionV relativeFrom="page">
              <wp:posOffset>2424430</wp:posOffset>
            </wp:positionV>
            <wp:extent cx="206756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F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E0A9E2" wp14:editId="2D21D95A">
                <wp:simplePos x="0" y="0"/>
                <wp:positionH relativeFrom="page">
                  <wp:posOffset>325755</wp:posOffset>
                </wp:positionH>
                <wp:positionV relativeFrom="page">
                  <wp:posOffset>4052570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75BB1B" w14:textId="4A58FC12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>Steel Sliding Door Included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41" type="#_x0000_t202" style="position:absolute;margin-left:25.65pt;margin-top:319.1pt;width:176.4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FmaPgCAABY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" filled="f" stroked="f">
                <v:textbox inset=",0,,0">
                  <w:txbxContent>
                    <w:p w14:paraId="5A75BB1B" w14:textId="4A58FC12" w:rsidR="00434CF2" w:rsidRPr="00495952" w:rsidRDefault="00434CF2" w:rsidP="00C11C8B">
                      <w:pPr>
                        <w:pStyle w:val="Heading5"/>
                      </w:pPr>
                      <w:r>
                        <w:t>Steel Sliding Door Included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66F4">
        <w:rPr>
          <w:noProof/>
        </w:rPr>
        <w:drawing>
          <wp:anchor distT="0" distB="0" distL="118745" distR="118745" simplePos="0" relativeHeight="251664384" behindDoc="0" locked="0" layoutInCell="1" allowOverlap="1" wp14:anchorId="79D74E05" wp14:editId="28065DE5">
            <wp:simplePos x="0" y="0"/>
            <wp:positionH relativeFrom="page">
              <wp:posOffset>2644775</wp:posOffset>
            </wp:positionH>
            <wp:positionV relativeFrom="page">
              <wp:posOffset>431800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8" y="21246"/>
                <wp:lineTo x="21248" y="0"/>
                <wp:lineTo x="0" y="0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F4">
        <w:rPr>
          <w:noProof/>
        </w:rPr>
        <w:drawing>
          <wp:anchor distT="0" distB="0" distL="118745" distR="118745" simplePos="0" relativeHeight="251666432" behindDoc="0" locked="0" layoutInCell="1" allowOverlap="1" wp14:anchorId="60947135" wp14:editId="6380CE44">
            <wp:simplePos x="0" y="0"/>
            <wp:positionH relativeFrom="page">
              <wp:posOffset>445770</wp:posOffset>
            </wp:positionH>
            <wp:positionV relativeFrom="page">
              <wp:posOffset>431800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8" y="21246"/>
                <wp:lineTo x="21248" y="0"/>
                <wp:lineTo x="0" y="0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FC8802" wp14:editId="27FA825B">
                <wp:simplePos x="0" y="0"/>
                <wp:positionH relativeFrom="page">
                  <wp:posOffset>5104130</wp:posOffset>
                </wp:positionH>
                <wp:positionV relativeFrom="page">
                  <wp:posOffset>6066155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2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11551D" w14:textId="497D213C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>Security Locks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42" type="#_x0000_t202" style="position:absolute;margin-left:401.9pt;margin-top:477.65pt;width:176.4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" filled="f" stroked="f">
                <v:textbox inset=",0,,0">
                  <w:txbxContent>
                    <w:p w14:paraId="1B11551D" w14:textId="497D213C" w:rsidR="00434CF2" w:rsidRPr="00495952" w:rsidRDefault="00434CF2" w:rsidP="00C11C8B">
                      <w:pPr>
                        <w:pStyle w:val="Heading5"/>
                      </w:pPr>
                      <w:r>
                        <w:t>Security Locks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67976D" wp14:editId="31291D8B">
                <wp:simplePos x="0" y="0"/>
                <wp:positionH relativeFrom="page">
                  <wp:posOffset>2644775</wp:posOffset>
                </wp:positionH>
                <wp:positionV relativeFrom="page">
                  <wp:posOffset>6066155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2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433CA7" w14:textId="77777777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>Painted both inside and outside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3" type="#_x0000_t202" style="position:absolute;margin-left:208.25pt;margin-top:477.65pt;width:176.4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" filled="f" stroked="f">
                <v:textbox inset=",0,,0">
                  <w:txbxContent>
                    <w:p w14:paraId="72433CA7" w14:textId="77777777" w:rsidR="00434CF2" w:rsidRPr="00495952" w:rsidRDefault="00434CF2" w:rsidP="00C11C8B">
                      <w:pPr>
                        <w:pStyle w:val="Heading5"/>
                      </w:pPr>
                      <w:r>
                        <w:t>Painted both inside and outside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5F3B62" wp14:editId="1F9F362A">
                <wp:simplePos x="0" y="0"/>
                <wp:positionH relativeFrom="page">
                  <wp:posOffset>445770</wp:posOffset>
                </wp:positionH>
                <wp:positionV relativeFrom="page">
                  <wp:posOffset>6066155</wp:posOffset>
                </wp:positionV>
                <wp:extent cx="2072005" cy="228600"/>
                <wp:effectExtent l="0" t="0" r="0" b="0"/>
                <wp:wrapTight wrapText="bothSides">
                  <wp:wrapPolygon edited="0">
                    <wp:start x="265" y="0"/>
                    <wp:lineTo x="265" y="19200"/>
                    <wp:lineTo x="20918" y="19200"/>
                    <wp:lineTo x="20918" y="0"/>
                    <wp:lineTo x="265" y="0"/>
                  </wp:wrapPolygon>
                </wp:wrapTight>
                <wp:docPr id="2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077F92" w14:textId="586E6AD7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>Refinished Floors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5.1pt;margin-top:477.65pt;width:163.15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" filled="f" stroked="f">
                <v:textbox inset=",0,,0">
                  <w:txbxContent>
                    <w:p w14:paraId="38077F92" w14:textId="586E6AD7" w:rsidR="00434CF2" w:rsidRPr="00495952" w:rsidRDefault="00434CF2" w:rsidP="00C11C8B">
                      <w:pPr>
                        <w:pStyle w:val="Heading5"/>
                      </w:pPr>
                      <w:r>
                        <w:t>Refinished Floors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w:drawing>
          <wp:anchor distT="0" distB="0" distL="118745" distR="118745" simplePos="0" relativeHeight="251662336" behindDoc="0" locked="0" layoutInCell="1" allowOverlap="1" wp14:anchorId="2A0183FC" wp14:editId="17313450">
            <wp:simplePos x="0" y="0"/>
            <wp:positionH relativeFrom="page">
              <wp:posOffset>2686050</wp:posOffset>
            </wp:positionH>
            <wp:positionV relativeFrom="page">
              <wp:posOffset>4372610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8" y="21246"/>
                <wp:lineTo x="21248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5D4956" wp14:editId="18F062ED">
                <wp:simplePos x="0" y="0"/>
                <wp:positionH relativeFrom="page">
                  <wp:posOffset>5150485</wp:posOffset>
                </wp:positionH>
                <wp:positionV relativeFrom="page">
                  <wp:posOffset>4051300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757943" w14:textId="6CA16F04" w:rsidR="00434CF2" w:rsidRDefault="00434CF2" w:rsidP="00C11C8B">
                            <w:pPr>
                              <w:pStyle w:val="Heading5"/>
                            </w:pPr>
                            <w:r>
                              <w:t xml:space="preserve">Kitchenette </w:t>
                            </w:r>
                          </w:p>
                          <w:p w14:paraId="66B9F354" w14:textId="77777777" w:rsidR="00434CF2" w:rsidRPr="00495952" w:rsidRDefault="00434CF2" w:rsidP="00C11C8B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45" type="#_x0000_t202" style="position:absolute;margin-left:405.55pt;margin-top:319pt;width:176.4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" filled="f" stroked="f">
                <v:textbox inset=",0,,0">
                  <w:txbxContent>
                    <w:p w14:paraId="65757943" w14:textId="6CA16F04" w:rsidR="00434CF2" w:rsidRDefault="00434CF2" w:rsidP="00C11C8B">
                      <w:pPr>
                        <w:pStyle w:val="Heading5"/>
                      </w:pPr>
                      <w:r>
                        <w:t xml:space="preserve">Kitchenette </w:t>
                      </w:r>
                    </w:p>
                    <w:p w14:paraId="66B9F354" w14:textId="77777777" w:rsidR="00434CF2" w:rsidRPr="00495952" w:rsidRDefault="00434CF2" w:rsidP="00C11C8B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48C59E" wp14:editId="08E8F704">
                <wp:simplePos x="0" y="0"/>
                <wp:positionH relativeFrom="page">
                  <wp:posOffset>2686050</wp:posOffset>
                </wp:positionH>
                <wp:positionV relativeFrom="page">
                  <wp:posOffset>4051300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6763D4" w14:textId="7CCAFBB7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 xml:space="preserve">Electricity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6" type="#_x0000_t202" style="position:absolute;margin-left:211.5pt;margin-top:319pt;width:176.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" filled="f" stroked="f">
                <v:textbox inset=",0,,0">
                  <w:txbxContent>
                    <w:p w14:paraId="786763D4" w14:textId="7CCAFBB7" w:rsidR="00434CF2" w:rsidRPr="00495952" w:rsidRDefault="00434CF2" w:rsidP="00C11C8B">
                      <w:pPr>
                        <w:pStyle w:val="Heading5"/>
                      </w:pPr>
                      <w:r>
                        <w:t xml:space="preserve">Electricity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w:drawing>
          <wp:anchor distT="0" distB="0" distL="118745" distR="118745" simplePos="0" relativeHeight="251665408" behindDoc="0" locked="0" layoutInCell="1" allowOverlap="1" wp14:anchorId="34902C9E" wp14:editId="68619E6C">
            <wp:simplePos x="0" y="0"/>
            <wp:positionH relativeFrom="page">
              <wp:posOffset>5255895</wp:posOffset>
            </wp:positionH>
            <wp:positionV relativeFrom="page">
              <wp:posOffset>365760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8" y="21246"/>
                <wp:lineTo x="21248" y="0"/>
                <wp:lineTo x="0" y="0"/>
              </wp:wrapPolygon>
            </wp:wrapTight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10664" wp14:editId="6A5F01FE">
                <wp:simplePos x="0" y="0"/>
                <wp:positionH relativeFrom="page">
                  <wp:posOffset>2768600</wp:posOffset>
                </wp:positionH>
                <wp:positionV relativeFrom="page">
                  <wp:posOffset>2057400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33CDE3" w14:textId="77777777" w:rsidR="00434CF2" w:rsidRPr="00495952" w:rsidRDefault="00434CF2" w:rsidP="002966F4">
                            <w:pPr>
                              <w:pStyle w:val="Heading5"/>
                            </w:pPr>
                            <w:r>
                              <w:t>Finished Bathroom</w:t>
                            </w:r>
                          </w:p>
                          <w:p w14:paraId="39311B1D" w14:textId="77777777" w:rsidR="00434CF2" w:rsidRPr="00495952" w:rsidRDefault="00434CF2" w:rsidP="00C11C8B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7" type="#_x0000_t202" style="position:absolute;margin-left:218pt;margin-top:162pt;width:176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" filled="f" stroked="f">
                <v:textbox inset=",0,,0">
                  <w:txbxContent>
                    <w:p w14:paraId="7233CDE3" w14:textId="77777777" w:rsidR="00434CF2" w:rsidRPr="00495952" w:rsidRDefault="00434CF2" w:rsidP="002966F4">
                      <w:pPr>
                        <w:pStyle w:val="Heading5"/>
                      </w:pPr>
                      <w:r>
                        <w:t>Finished Bathroom</w:t>
                      </w:r>
                    </w:p>
                    <w:p w14:paraId="39311B1D" w14:textId="77777777" w:rsidR="00434CF2" w:rsidRPr="00495952" w:rsidRDefault="00434CF2" w:rsidP="00C11C8B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10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C5B0B" wp14:editId="759D92CE">
                <wp:simplePos x="0" y="0"/>
                <wp:positionH relativeFrom="page">
                  <wp:posOffset>379095</wp:posOffset>
                </wp:positionH>
                <wp:positionV relativeFrom="page">
                  <wp:posOffset>2057400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5B130B" w14:textId="2CE6D9E7" w:rsidR="00434CF2" w:rsidRPr="00495952" w:rsidRDefault="00434CF2" w:rsidP="00C11C8B">
                            <w:pPr>
                              <w:pStyle w:val="Heading5"/>
                            </w:pPr>
                            <w:r>
                              <w:t>Finished Walls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8" type="#_x0000_t202" style="position:absolute;margin-left:29.85pt;margin-top:162pt;width:176.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" filled="f" stroked="f">
                <v:textbox inset=",0,,0">
                  <w:txbxContent>
                    <w:p w14:paraId="485B130B" w14:textId="2CE6D9E7" w:rsidR="00434CF2" w:rsidRPr="00495952" w:rsidRDefault="00434CF2" w:rsidP="00C11C8B">
                      <w:pPr>
                        <w:pStyle w:val="Heading5"/>
                      </w:pPr>
                      <w:r>
                        <w:t>Finished Walls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6141E" w:rsidSect="00D719C9">
      <w:footerReference w:type="default" r:id="rId24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D9643" w14:textId="77777777" w:rsidR="00AE0C09" w:rsidRDefault="00AE0C09">
      <w:r>
        <w:separator/>
      </w:r>
    </w:p>
  </w:endnote>
  <w:endnote w:type="continuationSeparator" w:id="0">
    <w:p w14:paraId="7CBAB91A" w14:textId="77777777" w:rsidR="00AE0C09" w:rsidRDefault="00AE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80"/>
    <w:family w:val="auto"/>
    <w:pitch w:val="variable"/>
    <w:sig w:usb0="E00002FF" w:usb1="6AC7FDFB" w:usb2="00000012" w:usb3="00000000" w:csb0="0002009F" w:csb1="00000000"/>
  </w:font>
  <w:font w:name="Perpetua Titling MT">
    <w:panose1 w:val="020205020605050208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4E507" w14:textId="77777777" w:rsidR="00434CF2" w:rsidRDefault="00434C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B03024" wp14:editId="5933B1FD">
              <wp:simplePos x="0" y="0"/>
              <wp:positionH relativeFrom="page">
                <wp:posOffset>3625850</wp:posOffset>
              </wp:positionH>
              <wp:positionV relativeFrom="page">
                <wp:posOffset>9730740</wp:posOffset>
              </wp:positionV>
              <wp:extent cx="520700" cy="251460"/>
              <wp:effectExtent l="0" t="0" r="0" b="0"/>
              <wp:wrapTight wrapText="bothSides">
                <wp:wrapPolygon edited="0">
                  <wp:start x="0" y="0"/>
                  <wp:lineTo x="0" y="19636"/>
                  <wp:lineTo x="21073" y="19636"/>
                  <wp:lineTo x="21073" y="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8332981" w14:textId="77777777" w:rsidR="00434CF2" w:rsidRPr="008F1C55" w:rsidRDefault="00434CF2" w:rsidP="00C11C8B">
                          <w:pPr>
                            <w:jc w:val="center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E0C09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9" type="#_x0000_t202" style="position:absolute;margin-left:285.5pt;margin-top:766.2pt;width:41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" mv:complextextbox="1" filled="f" stroked="f">
              <v:textbox inset="0,0,0,0">
                <w:txbxContent>
                  <w:p w14:paraId="48332981" w14:textId="77777777" w:rsidR="00434CF2" w:rsidRPr="008F1C55" w:rsidRDefault="00434CF2" w:rsidP="00C11C8B">
                    <w:pPr>
                      <w:jc w:val="center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E0C09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41FF1" w14:textId="77777777" w:rsidR="00AE0C09" w:rsidRDefault="00AE0C09">
      <w:r>
        <w:separator/>
      </w:r>
    </w:p>
  </w:footnote>
  <w:footnote w:type="continuationSeparator" w:id="0">
    <w:p w14:paraId="3600D184" w14:textId="77777777" w:rsidR="00AE0C09" w:rsidRDefault="00AE0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8E2AB4E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15071"/>
    <w:multiLevelType w:val="hybridMultilevel"/>
    <w:tmpl w:val="A3349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E5BC3"/>
    <w:multiLevelType w:val="hybridMultilevel"/>
    <w:tmpl w:val="3AC29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37093F"/>
    <w:multiLevelType w:val="hybridMultilevel"/>
    <w:tmpl w:val="C842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C11C8B"/>
    <w:rsid w:val="00042E18"/>
    <w:rsid w:val="00077881"/>
    <w:rsid w:val="000B446A"/>
    <w:rsid w:val="000C7D82"/>
    <w:rsid w:val="0015025C"/>
    <w:rsid w:val="001B3869"/>
    <w:rsid w:val="00240B67"/>
    <w:rsid w:val="0026141E"/>
    <w:rsid w:val="002966F4"/>
    <w:rsid w:val="002B44DE"/>
    <w:rsid w:val="002E1C2C"/>
    <w:rsid w:val="003A03E1"/>
    <w:rsid w:val="003B6EAC"/>
    <w:rsid w:val="003C7B47"/>
    <w:rsid w:val="004075EF"/>
    <w:rsid w:val="00434CF2"/>
    <w:rsid w:val="004400E5"/>
    <w:rsid w:val="00447BEE"/>
    <w:rsid w:val="0046599E"/>
    <w:rsid w:val="004F60E3"/>
    <w:rsid w:val="00515919"/>
    <w:rsid w:val="0055038E"/>
    <w:rsid w:val="00570433"/>
    <w:rsid w:val="00592F32"/>
    <w:rsid w:val="00593A5C"/>
    <w:rsid w:val="005F0B90"/>
    <w:rsid w:val="0061460E"/>
    <w:rsid w:val="00614806"/>
    <w:rsid w:val="00664379"/>
    <w:rsid w:val="00692B30"/>
    <w:rsid w:val="006D102F"/>
    <w:rsid w:val="00705AE2"/>
    <w:rsid w:val="0074027F"/>
    <w:rsid w:val="0078130B"/>
    <w:rsid w:val="00933755"/>
    <w:rsid w:val="00966ED5"/>
    <w:rsid w:val="0099590C"/>
    <w:rsid w:val="009B62CE"/>
    <w:rsid w:val="00A0120A"/>
    <w:rsid w:val="00A11F08"/>
    <w:rsid w:val="00A45FB0"/>
    <w:rsid w:val="00AC6AB9"/>
    <w:rsid w:val="00AD243D"/>
    <w:rsid w:val="00AD47E1"/>
    <w:rsid w:val="00AE0C09"/>
    <w:rsid w:val="00B2149D"/>
    <w:rsid w:val="00B36A5D"/>
    <w:rsid w:val="00B6302F"/>
    <w:rsid w:val="00B65262"/>
    <w:rsid w:val="00C04304"/>
    <w:rsid w:val="00C11C8B"/>
    <w:rsid w:val="00C23E8C"/>
    <w:rsid w:val="00C45077"/>
    <w:rsid w:val="00CA2D7E"/>
    <w:rsid w:val="00CE468F"/>
    <w:rsid w:val="00D36F7E"/>
    <w:rsid w:val="00D719C9"/>
    <w:rsid w:val="00D9576C"/>
    <w:rsid w:val="00DF59CC"/>
    <w:rsid w:val="00E24761"/>
    <w:rsid w:val="00E71F2A"/>
    <w:rsid w:val="00EA01F5"/>
    <w:rsid w:val="00F27E8B"/>
    <w:rsid w:val="00FA1642"/>
    <w:rsid w:val="00FC601B"/>
    <w:rsid w:val="00FE5B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C7E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sto MT" w:eastAsia="ＭＳ Ｐ明朝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heading 5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95952"/>
    <w:pPr>
      <w:jc w:val="center"/>
      <w:outlineLvl w:val="0"/>
    </w:pPr>
    <w:rPr>
      <w:bCs/>
      <w:color w:val="FFFFFF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495952"/>
    <w:pPr>
      <w:jc w:val="center"/>
      <w:outlineLvl w:val="1"/>
    </w:pPr>
    <w:rPr>
      <w:bCs/>
      <w:color w:val="FFFFFF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495952"/>
    <w:pPr>
      <w:jc w:val="center"/>
      <w:outlineLvl w:val="2"/>
    </w:pPr>
    <w:rPr>
      <w:bCs/>
      <w:color w:val="FFFFFF"/>
    </w:rPr>
  </w:style>
  <w:style w:type="paragraph" w:styleId="Heading4">
    <w:name w:val="heading 4"/>
    <w:basedOn w:val="Normal"/>
    <w:link w:val="Heading4Char"/>
    <w:unhideWhenUsed/>
    <w:qFormat/>
    <w:rsid w:val="00495952"/>
    <w:pPr>
      <w:outlineLvl w:val="3"/>
    </w:pPr>
    <w:rPr>
      <w:bCs/>
      <w:iCs/>
      <w:color w:val="FFFFFF"/>
    </w:rPr>
  </w:style>
  <w:style w:type="paragraph" w:styleId="Heading5">
    <w:name w:val="heading 5"/>
    <w:basedOn w:val="Normal"/>
    <w:link w:val="Heading5Char"/>
    <w:semiHidden/>
    <w:unhideWhenUsed/>
    <w:qFormat/>
    <w:rsid w:val="00495952"/>
    <w:pPr>
      <w:outlineLvl w:val="4"/>
    </w:pPr>
    <w:rPr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95952"/>
    <w:pPr>
      <w:jc w:val="center"/>
    </w:pPr>
    <w:rPr>
      <w:rFonts w:ascii="Perpetua Titling MT" w:hAnsi="Perpetua Titling MT" w:cs="Perpetua Titling MT"/>
      <w:color w:val="FFFFFF"/>
      <w:kern w:val="28"/>
      <w:sz w:val="72"/>
      <w:szCs w:val="52"/>
    </w:rPr>
  </w:style>
  <w:style w:type="character" w:customStyle="1" w:styleId="TitleChar">
    <w:name w:val="Title Char"/>
    <w:link w:val="Title"/>
    <w:rsid w:val="00495952"/>
    <w:rPr>
      <w:rFonts w:ascii="Perpetua Titling MT" w:eastAsia="ＭＳ Ｐ明朝" w:hAnsi="Perpetua Titling MT" w:cs="Perpetua Titling MT"/>
      <w:color w:val="FFFFFF"/>
      <w:kern w:val="28"/>
      <w:sz w:val="72"/>
      <w:szCs w:val="52"/>
    </w:rPr>
  </w:style>
  <w:style w:type="paragraph" w:styleId="TOC8">
    <w:name w:val="toc 8"/>
    <w:basedOn w:val="Normal"/>
    <w:autoRedefine/>
    <w:semiHidden/>
    <w:unhideWhenUsed/>
    <w:rsid w:val="003F3984"/>
    <w:pPr>
      <w:spacing w:after="100"/>
      <w:ind w:left="1680"/>
    </w:pPr>
  </w:style>
  <w:style w:type="paragraph" w:styleId="Subtitle">
    <w:name w:val="Subtitle"/>
    <w:basedOn w:val="Normal"/>
    <w:link w:val="SubtitleChar"/>
    <w:qFormat/>
    <w:rsid w:val="00495952"/>
    <w:pPr>
      <w:numPr>
        <w:ilvl w:val="1"/>
      </w:numPr>
      <w:jc w:val="center"/>
    </w:pPr>
    <w:rPr>
      <w:rFonts w:ascii="Perpetua Titling MT" w:hAnsi="Perpetua Titling MT" w:cs="Perpetua Titling MT"/>
      <w:iCs/>
      <w:color w:val="FFFFFF"/>
      <w:sz w:val="48"/>
    </w:rPr>
  </w:style>
  <w:style w:type="character" w:customStyle="1" w:styleId="SubtitleChar">
    <w:name w:val="Subtitle Char"/>
    <w:link w:val="Subtitle"/>
    <w:rsid w:val="00495952"/>
    <w:rPr>
      <w:rFonts w:ascii="Perpetua Titling MT" w:eastAsia="ＭＳ Ｐ明朝" w:hAnsi="Perpetua Titling MT" w:cs="Perpetua Titling MT"/>
      <w:iCs/>
      <w:color w:val="FFFFFF"/>
      <w:sz w:val="48"/>
    </w:rPr>
  </w:style>
  <w:style w:type="character" w:customStyle="1" w:styleId="Heading2Char">
    <w:name w:val="Heading 2 Char"/>
    <w:link w:val="Heading2"/>
    <w:semiHidden/>
    <w:rsid w:val="00495952"/>
    <w:rPr>
      <w:bCs/>
      <w:color w:val="FFFFFF"/>
      <w:sz w:val="36"/>
      <w:szCs w:val="26"/>
    </w:rPr>
  </w:style>
  <w:style w:type="character" w:customStyle="1" w:styleId="Heading3Char">
    <w:name w:val="Heading 3 Char"/>
    <w:link w:val="Heading3"/>
    <w:rsid w:val="00495952"/>
    <w:rPr>
      <w:bCs/>
      <w:color w:val="FFFFFF"/>
    </w:rPr>
  </w:style>
  <w:style w:type="paragraph" w:customStyle="1" w:styleId="BodyText-Centered">
    <w:name w:val="Body Text - Centered"/>
    <w:basedOn w:val="Normal"/>
    <w:qFormat/>
    <w:rsid w:val="000A3069"/>
    <w:pPr>
      <w:spacing w:after="120"/>
      <w:jc w:val="center"/>
    </w:pPr>
    <w:rPr>
      <w:color w:val="FFFFFF"/>
      <w:sz w:val="20"/>
    </w:rPr>
  </w:style>
  <w:style w:type="character" w:customStyle="1" w:styleId="Heading1Char">
    <w:name w:val="Heading 1 Char"/>
    <w:link w:val="Heading1"/>
    <w:rsid w:val="00495952"/>
    <w:rPr>
      <w:bCs/>
      <w:color w:val="FFFFFF"/>
      <w:sz w:val="48"/>
      <w:szCs w:val="32"/>
    </w:rPr>
  </w:style>
  <w:style w:type="character" w:customStyle="1" w:styleId="Heading4Char">
    <w:name w:val="Heading 4 Char"/>
    <w:link w:val="Heading4"/>
    <w:rsid w:val="00495952"/>
    <w:rPr>
      <w:bCs/>
      <w:iCs/>
      <w:color w:val="FFFFFF"/>
    </w:rPr>
  </w:style>
  <w:style w:type="paragraph" w:customStyle="1" w:styleId="Price">
    <w:name w:val="Price"/>
    <w:basedOn w:val="Normal"/>
    <w:qFormat/>
    <w:rsid w:val="000A3069"/>
    <w:pPr>
      <w:jc w:val="right"/>
    </w:pPr>
    <w:rPr>
      <w:color w:val="FFFFFF"/>
    </w:rPr>
  </w:style>
  <w:style w:type="paragraph" w:styleId="BodyText">
    <w:name w:val="Body Text"/>
    <w:basedOn w:val="Normal"/>
    <w:link w:val="BodyTextChar"/>
    <w:unhideWhenUsed/>
    <w:rsid w:val="000A3069"/>
    <w:pPr>
      <w:spacing w:after="60"/>
    </w:pPr>
    <w:rPr>
      <w:color w:val="FFFFFF"/>
      <w:sz w:val="20"/>
    </w:rPr>
  </w:style>
  <w:style w:type="character" w:customStyle="1" w:styleId="BodyTextChar">
    <w:name w:val="Body Text Char"/>
    <w:link w:val="BodyText"/>
    <w:rsid w:val="000A3069"/>
    <w:rPr>
      <w:color w:val="FFFFFF"/>
      <w:sz w:val="20"/>
    </w:rPr>
  </w:style>
  <w:style w:type="character" w:customStyle="1" w:styleId="Heading5Char">
    <w:name w:val="Heading 5 Char"/>
    <w:link w:val="Heading5"/>
    <w:semiHidden/>
    <w:rsid w:val="00495952"/>
    <w:rPr>
      <w:color w:val="404040"/>
    </w:rPr>
  </w:style>
  <w:style w:type="paragraph" w:customStyle="1" w:styleId="BodyText-Dark">
    <w:name w:val="Body Text - Dark"/>
    <w:basedOn w:val="Normal"/>
    <w:qFormat/>
    <w:rsid w:val="000A3069"/>
    <w:pPr>
      <w:spacing w:after="60"/>
    </w:pPr>
    <w:rPr>
      <w:color w:val="404040"/>
      <w:sz w:val="20"/>
    </w:rPr>
  </w:style>
  <w:style w:type="paragraph" w:customStyle="1" w:styleId="Organization">
    <w:name w:val="Organization"/>
    <w:basedOn w:val="Normal"/>
    <w:qFormat/>
    <w:rsid w:val="00495952"/>
    <w:rPr>
      <w:rFonts w:ascii="Perpetua Titling MT" w:hAnsi="Perpetua Titling MT" w:cs="Perpetua Titling MT"/>
      <w:color w:val="626C61"/>
      <w:sz w:val="28"/>
    </w:rPr>
  </w:style>
  <w:style w:type="paragraph" w:customStyle="1" w:styleId="ContactDetails">
    <w:name w:val="Contact Details"/>
    <w:basedOn w:val="Normal"/>
    <w:qFormat/>
    <w:rsid w:val="00056187"/>
    <w:rPr>
      <w:rFonts w:ascii="Perpetua Titling MT" w:hAnsi="Perpetua Titling MT" w:cs="Perpetua Titling MT"/>
      <w:color w:val="7F7F7F"/>
      <w:sz w:val="16"/>
    </w:rPr>
  </w:style>
  <w:style w:type="paragraph" w:customStyle="1" w:styleId="Recipient">
    <w:name w:val="Recipient"/>
    <w:basedOn w:val="Normal"/>
    <w:qFormat/>
    <w:rsid w:val="000A3069"/>
    <w:rPr>
      <w:color w:val="CE6802"/>
      <w:sz w:val="32"/>
    </w:rPr>
  </w:style>
  <w:style w:type="paragraph" w:styleId="Header">
    <w:name w:val="header"/>
    <w:basedOn w:val="Normal"/>
    <w:link w:val="HeaderChar"/>
    <w:rsid w:val="002B7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B7A25"/>
  </w:style>
  <w:style w:type="paragraph" w:styleId="Footer">
    <w:name w:val="footer"/>
    <w:basedOn w:val="Normal"/>
    <w:link w:val="FooterChar"/>
    <w:rsid w:val="002B7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B7A25"/>
  </w:style>
  <w:style w:type="paragraph" w:customStyle="1" w:styleId="BodyTextSingle">
    <w:name w:val="Body Text Single"/>
    <w:basedOn w:val="BodyText"/>
    <w:qFormat/>
    <w:rsid w:val="00711E9E"/>
    <w:pPr>
      <w:spacing w:after="120"/>
    </w:pPr>
    <w:rPr>
      <w:color w:val="404040"/>
      <w:sz w:val="22"/>
    </w:rPr>
  </w:style>
  <w:style w:type="character" w:styleId="PageNumber">
    <w:name w:val="page number"/>
    <w:rsid w:val="008F1C55"/>
    <w:rPr>
      <w:b/>
      <w:color w:val="595959"/>
      <w:sz w:val="20"/>
    </w:rPr>
  </w:style>
  <w:style w:type="paragraph" w:customStyle="1" w:styleId="Price-Dark">
    <w:name w:val="Price - Dark"/>
    <w:basedOn w:val="Price"/>
    <w:qFormat/>
    <w:rsid w:val="002856BF"/>
    <w:rPr>
      <w:color w:val="404040"/>
      <w:sz w:val="18"/>
    </w:rPr>
  </w:style>
  <w:style w:type="character" w:styleId="Hyperlink">
    <w:name w:val="Hyperlink"/>
    <w:rsid w:val="000C7D82"/>
    <w:rPr>
      <w:color w:val="660000"/>
      <w:u w:val="single"/>
    </w:rPr>
  </w:style>
  <w:style w:type="character" w:styleId="FollowedHyperlink">
    <w:name w:val="FollowedHyperlink"/>
    <w:rsid w:val="000C7D82"/>
    <w:rPr>
      <w:color w:val="964C02"/>
      <w:u w:val="single"/>
    </w:rPr>
  </w:style>
  <w:style w:type="paragraph" w:styleId="ListParagraph">
    <w:name w:val="List Paragraph"/>
    <w:basedOn w:val="Normal"/>
    <w:rsid w:val="00E247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sto MT" w:eastAsia="ＭＳ Ｐ明朝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heading 5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95952"/>
    <w:pPr>
      <w:jc w:val="center"/>
      <w:outlineLvl w:val="0"/>
    </w:pPr>
    <w:rPr>
      <w:bCs/>
      <w:color w:val="FFFFFF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495952"/>
    <w:pPr>
      <w:jc w:val="center"/>
      <w:outlineLvl w:val="1"/>
    </w:pPr>
    <w:rPr>
      <w:bCs/>
      <w:color w:val="FFFFFF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495952"/>
    <w:pPr>
      <w:jc w:val="center"/>
      <w:outlineLvl w:val="2"/>
    </w:pPr>
    <w:rPr>
      <w:bCs/>
      <w:color w:val="FFFFFF"/>
    </w:rPr>
  </w:style>
  <w:style w:type="paragraph" w:styleId="Heading4">
    <w:name w:val="heading 4"/>
    <w:basedOn w:val="Normal"/>
    <w:link w:val="Heading4Char"/>
    <w:unhideWhenUsed/>
    <w:qFormat/>
    <w:rsid w:val="00495952"/>
    <w:pPr>
      <w:outlineLvl w:val="3"/>
    </w:pPr>
    <w:rPr>
      <w:bCs/>
      <w:iCs/>
      <w:color w:val="FFFFFF"/>
    </w:rPr>
  </w:style>
  <w:style w:type="paragraph" w:styleId="Heading5">
    <w:name w:val="heading 5"/>
    <w:basedOn w:val="Normal"/>
    <w:link w:val="Heading5Char"/>
    <w:semiHidden/>
    <w:unhideWhenUsed/>
    <w:qFormat/>
    <w:rsid w:val="00495952"/>
    <w:pPr>
      <w:outlineLvl w:val="4"/>
    </w:pPr>
    <w:rPr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95952"/>
    <w:pPr>
      <w:jc w:val="center"/>
    </w:pPr>
    <w:rPr>
      <w:rFonts w:ascii="Perpetua Titling MT" w:hAnsi="Perpetua Titling MT" w:cs="Perpetua Titling MT"/>
      <w:color w:val="FFFFFF"/>
      <w:kern w:val="28"/>
      <w:sz w:val="72"/>
      <w:szCs w:val="52"/>
    </w:rPr>
  </w:style>
  <w:style w:type="character" w:customStyle="1" w:styleId="TitleChar">
    <w:name w:val="Title Char"/>
    <w:link w:val="Title"/>
    <w:rsid w:val="00495952"/>
    <w:rPr>
      <w:rFonts w:ascii="Perpetua Titling MT" w:eastAsia="ＭＳ Ｐ明朝" w:hAnsi="Perpetua Titling MT" w:cs="Perpetua Titling MT"/>
      <w:color w:val="FFFFFF"/>
      <w:kern w:val="28"/>
      <w:sz w:val="72"/>
      <w:szCs w:val="52"/>
    </w:rPr>
  </w:style>
  <w:style w:type="paragraph" w:styleId="TOC8">
    <w:name w:val="toc 8"/>
    <w:basedOn w:val="Normal"/>
    <w:autoRedefine/>
    <w:semiHidden/>
    <w:unhideWhenUsed/>
    <w:rsid w:val="003F3984"/>
    <w:pPr>
      <w:spacing w:after="100"/>
      <w:ind w:left="1680"/>
    </w:pPr>
  </w:style>
  <w:style w:type="paragraph" w:styleId="Subtitle">
    <w:name w:val="Subtitle"/>
    <w:basedOn w:val="Normal"/>
    <w:link w:val="SubtitleChar"/>
    <w:qFormat/>
    <w:rsid w:val="00495952"/>
    <w:pPr>
      <w:numPr>
        <w:ilvl w:val="1"/>
      </w:numPr>
      <w:jc w:val="center"/>
    </w:pPr>
    <w:rPr>
      <w:rFonts w:ascii="Perpetua Titling MT" w:hAnsi="Perpetua Titling MT" w:cs="Perpetua Titling MT"/>
      <w:iCs/>
      <w:color w:val="FFFFFF"/>
      <w:sz w:val="48"/>
    </w:rPr>
  </w:style>
  <w:style w:type="character" w:customStyle="1" w:styleId="SubtitleChar">
    <w:name w:val="Subtitle Char"/>
    <w:link w:val="Subtitle"/>
    <w:rsid w:val="00495952"/>
    <w:rPr>
      <w:rFonts w:ascii="Perpetua Titling MT" w:eastAsia="ＭＳ Ｐ明朝" w:hAnsi="Perpetua Titling MT" w:cs="Perpetua Titling MT"/>
      <w:iCs/>
      <w:color w:val="FFFFFF"/>
      <w:sz w:val="48"/>
    </w:rPr>
  </w:style>
  <w:style w:type="character" w:customStyle="1" w:styleId="Heading2Char">
    <w:name w:val="Heading 2 Char"/>
    <w:link w:val="Heading2"/>
    <w:semiHidden/>
    <w:rsid w:val="00495952"/>
    <w:rPr>
      <w:bCs/>
      <w:color w:val="FFFFFF"/>
      <w:sz w:val="36"/>
      <w:szCs w:val="26"/>
    </w:rPr>
  </w:style>
  <w:style w:type="character" w:customStyle="1" w:styleId="Heading3Char">
    <w:name w:val="Heading 3 Char"/>
    <w:link w:val="Heading3"/>
    <w:rsid w:val="00495952"/>
    <w:rPr>
      <w:bCs/>
      <w:color w:val="FFFFFF"/>
    </w:rPr>
  </w:style>
  <w:style w:type="paragraph" w:customStyle="1" w:styleId="BodyText-Centered">
    <w:name w:val="Body Text - Centered"/>
    <w:basedOn w:val="Normal"/>
    <w:qFormat/>
    <w:rsid w:val="000A3069"/>
    <w:pPr>
      <w:spacing w:after="120"/>
      <w:jc w:val="center"/>
    </w:pPr>
    <w:rPr>
      <w:color w:val="FFFFFF"/>
      <w:sz w:val="20"/>
    </w:rPr>
  </w:style>
  <w:style w:type="character" w:customStyle="1" w:styleId="Heading1Char">
    <w:name w:val="Heading 1 Char"/>
    <w:link w:val="Heading1"/>
    <w:rsid w:val="00495952"/>
    <w:rPr>
      <w:bCs/>
      <w:color w:val="FFFFFF"/>
      <w:sz w:val="48"/>
      <w:szCs w:val="32"/>
    </w:rPr>
  </w:style>
  <w:style w:type="character" w:customStyle="1" w:styleId="Heading4Char">
    <w:name w:val="Heading 4 Char"/>
    <w:link w:val="Heading4"/>
    <w:rsid w:val="00495952"/>
    <w:rPr>
      <w:bCs/>
      <w:iCs/>
      <w:color w:val="FFFFFF"/>
    </w:rPr>
  </w:style>
  <w:style w:type="paragraph" w:customStyle="1" w:styleId="Price">
    <w:name w:val="Price"/>
    <w:basedOn w:val="Normal"/>
    <w:qFormat/>
    <w:rsid w:val="000A3069"/>
    <w:pPr>
      <w:jc w:val="right"/>
    </w:pPr>
    <w:rPr>
      <w:color w:val="FFFFFF"/>
    </w:rPr>
  </w:style>
  <w:style w:type="paragraph" w:styleId="BodyText">
    <w:name w:val="Body Text"/>
    <w:basedOn w:val="Normal"/>
    <w:link w:val="BodyTextChar"/>
    <w:unhideWhenUsed/>
    <w:rsid w:val="000A3069"/>
    <w:pPr>
      <w:spacing w:after="60"/>
    </w:pPr>
    <w:rPr>
      <w:color w:val="FFFFFF"/>
      <w:sz w:val="20"/>
    </w:rPr>
  </w:style>
  <w:style w:type="character" w:customStyle="1" w:styleId="BodyTextChar">
    <w:name w:val="Body Text Char"/>
    <w:link w:val="BodyText"/>
    <w:rsid w:val="000A3069"/>
    <w:rPr>
      <w:color w:val="FFFFFF"/>
      <w:sz w:val="20"/>
    </w:rPr>
  </w:style>
  <w:style w:type="character" w:customStyle="1" w:styleId="Heading5Char">
    <w:name w:val="Heading 5 Char"/>
    <w:link w:val="Heading5"/>
    <w:semiHidden/>
    <w:rsid w:val="00495952"/>
    <w:rPr>
      <w:color w:val="404040"/>
    </w:rPr>
  </w:style>
  <w:style w:type="paragraph" w:customStyle="1" w:styleId="BodyText-Dark">
    <w:name w:val="Body Text - Dark"/>
    <w:basedOn w:val="Normal"/>
    <w:qFormat/>
    <w:rsid w:val="000A3069"/>
    <w:pPr>
      <w:spacing w:after="60"/>
    </w:pPr>
    <w:rPr>
      <w:color w:val="404040"/>
      <w:sz w:val="20"/>
    </w:rPr>
  </w:style>
  <w:style w:type="paragraph" w:customStyle="1" w:styleId="Organization">
    <w:name w:val="Organization"/>
    <w:basedOn w:val="Normal"/>
    <w:qFormat/>
    <w:rsid w:val="00495952"/>
    <w:rPr>
      <w:rFonts w:ascii="Perpetua Titling MT" w:hAnsi="Perpetua Titling MT" w:cs="Perpetua Titling MT"/>
      <w:color w:val="626C61"/>
      <w:sz w:val="28"/>
    </w:rPr>
  </w:style>
  <w:style w:type="paragraph" w:customStyle="1" w:styleId="ContactDetails">
    <w:name w:val="Contact Details"/>
    <w:basedOn w:val="Normal"/>
    <w:qFormat/>
    <w:rsid w:val="00056187"/>
    <w:rPr>
      <w:rFonts w:ascii="Perpetua Titling MT" w:hAnsi="Perpetua Titling MT" w:cs="Perpetua Titling MT"/>
      <w:color w:val="7F7F7F"/>
      <w:sz w:val="16"/>
    </w:rPr>
  </w:style>
  <w:style w:type="paragraph" w:customStyle="1" w:styleId="Recipient">
    <w:name w:val="Recipient"/>
    <w:basedOn w:val="Normal"/>
    <w:qFormat/>
    <w:rsid w:val="000A3069"/>
    <w:rPr>
      <w:color w:val="CE6802"/>
      <w:sz w:val="32"/>
    </w:rPr>
  </w:style>
  <w:style w:type="paragraph" w:styleId="Header">
    <w:name w:val="header"/>
    <w:basedOn w:val="Normal"/>
    <w:link w:val="HeaderChar"/>
    <w:rsid w:val="002B7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B7A25"/>
  </w:style>
  <w:style w:type="paragraph" w:styleId="Footer">
    <w:name w:val="footer"/>
    <w:basedOn w:val="Normal"/>
    <w:link w:val="FooterChar"/>
    <w:rsid w:val="002B7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B7A25"/>
  </w:style>
  <w:style w:type="paragraph" w:customStyle="1" w:styleId="BodyTextSingle">
    <w:name w:val="Body Text Single"/>
    <w:basedOn w:val="BodyText"/>
    <w:qFormat/>
    <w:rsid w:val="00711E9E"/>
    <w:pPr>
      <w:spacing w:after="120"/>
    </w:pPr>
    <w:rPr>
      <w:color w:val="404040"/>
      <w:sz w:val="22"/>
    </w:rPr>
  </w:style>
  <w:style w:type="character" w:styleId="PageNumber">
    <w:name w:val="page number"/>
    <w:rsid w:val="008F1C55"/>
    <w:rPr>
      <w:b/>
      <w:color w:val="595959"/>
      <w:sz w:val="20"/>
    </w:rPr>
  </w:style>
  <w:style w:type="paragraph" w:customStyle="1" w:styleId="Price-Dark">
    <w:name w:val="Price - Dark"/>
    <w:basedOn w:val="Price"/>
    <w:qFormat/>
    <w:rsid w:val="002856BF"/>
    <w:rPr>
      <w:color w:val="404040"/>
      <w:sz w:val="18"/>
    </w:rPr>
  </w:style>
  <w:style w:type="character" w:styleId="Hyperlink">
    <w:name w:val="Hyperlink"/>
    <w:rsid w:val="000C7D82"/>
    <w:rPr>
      <w:color w:val="660000"/>
      <w:u w:val="single"/>
    </w:rPr>
  </w:style>
  <w:style w:type="character" w:styleId="FollowedHyperlink">
    <w:name w:val="FollowedHyperlink"/>
    <w:rsid w:val="000C7D82"/>
    <w:rPr>
      <w:color w:val="964C02"/>
      <w:u w:val="single"/>
    </w:rPr>
  </w:style>
  <w:style w:type="paragraph" w:styleId="ListParagraph">
    <w:name w:val="List Paragraph"/>
    <w:basedOn w:val="Normal"/>
    <w:rsid w:val="00E24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ontainerHomes.net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mailto:info@containerhomes.net" TargetMode="External"/><Relationship Id="rId11" Type="http://schemas.openxmlformats.org/officeDocument/2006/relationships/hyperlink" Target="http://www.containerHomes.net" TargetMode="External"/><Relationship Id="rId12" Type="http://schemas.openxmlformats.org/officeDocument/2006/relationships/hyperlink" Target="mailto:info@containerhomes.net" TargetMode="External"/><Relationship Id="rId13" Type="http://schemas.openxmlformats.org/officeDocument/2006/relationships/image" Target="media/image2.emf"/><Relationship Id="rId14" Type="http://schemas.openxmlformats.org/officeDocument/2006/relationships/image" Target="media/image3.emf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atalogs:Photo%20Cata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Catalog.dotx</Template>
  <TotalTime>0</TotalTime>
  <Pages>2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Links>
    <vt:vector size="12" baseType="variant">
      <vt:variant>
        <vt:i4>5636218</vt:i4>
      </vt:variant>
      <vt:variant>
        <vt:i4>3</vt:i4>
      </vt:variant>
      <vt:variant>
        <vt:i4>0</vt:i4>
      </vt:variant>
      <vt:variant>
        <vt:i4>5</vt:i4>
      </vt:variant>
      <vt:variant>
        <vt:lpwstr>mailto:info@containerhomes.net</vt:lpwstr>
      </vt:variant>
      <vt:variant>
        <vt:lpwstr/>
      </vt:variant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http://www.containerHomes.net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Lee</dc:creator>
  <cp:keywords/>
  <dc:description/>
  <cp:lastModifiedBy>James Lee</cp:lastModifiedBy>
  <cp:revision>2</cp:revision>
  <cp:lastPrinted>2015-03-23T23:15:00Z</cp:lastPrinted>
  <dcterms:created xsi:type="dcterms:W3CDTF">2015-08-25T02:00:00Z</dcterms:created>
  <dcterms:modified xsi:type="dcterms:W3CDTF">2015-08-25T02:00:00Z</dcterms:modified>
  <cp:category/>
</cp:coreProperties>
</file>